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26174757"/>
        <w:docPartObj>
          <w:docPartGallery w:val="Cover Pages"/>
          <w:docPartUnique/>
        </w:docPartObj>
      </w:sdtPr>
      <w:sdtEndPr/>
      <w:sdtContent>
        <w:p w14:paraId="59509D4F" w14:textId="26BE7D67" w:rsidR="00A23A90" w:rsidRDefault="00285C28" w:rsidP="007B200A">
          <w:r w:rsidRPr="00285C28">
            <w:rPr>
              <w:noProof/>
              <w:lang w:val="es-CO" w:eastAsia="es-CO"/>
            </w:rPr>
            <w:drawing>
              <wp:anchor distT="0" distB="0" distL="114300" distR="114300" simplePos="0" relativeHeight="251674624" behindDoc="0" locked="0" layoutInCell="1" allowOverlap="1" wp14:anchorId="32D8D52F" wp14:editId="72B6E428">
                <wp:simplePos x="0" y="0"/>
                <wp:positionH relativeFrom="page">
                  <wp:posOffset>19685</wp:posOffset>
                </wp:positionH>
                <wp:positionV relativeFrom="paragraph">
                  <wp:posOffset>-513080</wp:posOffset>
                </wp:positionV>
                <wp:extent cx="2150110" cy="361950"/>
                <wp:effectExtent l="0" t="0" r="254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biernodecolombia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011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85C28">
            <w:rPr>
              <w:noProof/>
              <w:lang w:val="es-CO" w:eastAsia="es-CO"/>
            </w:rPr>
            <w:drawing>
              <wp:anchor distT="0" distB="0" distL="114300" distR="114300" simplePos="0" relativeHeight="251673600" behindDoc="0" locked="0" layoutInCell="1" allowOverlap="1" wp14:anchorId="696D3B55" wp14:editId="296A8C9B">
                <wp:simplePos x="0" y="0"/>
                <wp:positionH relativeFrom="margin">
                  <wp:posOffset>1132840</wp:posOffset>
                </wp:positionH>
                <wp:positionV relativeFrom="paragraph">
                  <wp:posOffset>-561848</wp:posOffset>
                </wp:positionV>
                <wp:extent cx="1027430" cy="489585"/>
                <wp:effectExtent l="0" t="0" r="0" b="5715"/>
                <wp:wrapNone/>
                <wp:docPr id="5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430" cy="48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A632A">
            <w:rPr>
              <w:noProof/>
              <w:lang w:val="es-CO" w:eastAsia="es-CO"/>
            </w:rPr>
            <w:drawing>
              <wp:anchor distT="0" distB="0" distL="114300" distR="114300" simplePos="0" relativeHeight="251670528" behindDoc="1" locked="0" layoutInCell="1" allowOverlap="1" wp14:anchorId="59509D5D" wp14:editId="74127AF6">
                <wp:simplePos x="0" y="0"/>
                <wp:positionH relativeFrom="page">
                  <wp:posOffset>-2507650</wp:posOffset>
                </wp:positionH>
                <wp:positionV relativeFrom="paragraph">
                  <wp:posOffset>-937147</wp:posOffset>
                </wp:positionV>
                <wp:extent cx="13740604" cy="7728507"/>
                <wp:effectExtent l="0" t="0" r="0" b="635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6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0604" cy="7728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135CB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9509D5F" wp14:editId="04041739">
                    <wp:simplePos x="0" y="0"/>
                    <wp:positionH relativeFrom="column">
                      <wp:posOffset>2840512</wp:posOffset>
                    </wp:positionH>
                    <wp:positionV relativeFrom="paragraph">
                      <wp:posOffset>-1375784</wp:posOffset>
                    </wp:positionV>
                    <wp:extent cx="3299460" cy="8279704"/>
                    <wp:effectExtent l="0" t="0" r="0" b="7620"/>
                    <wp:wrapNone/>
                    <wp:docPr id="8" name="Rectángul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99460" cy="82797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215900" dist="622300" dir="10800000" sx="34000" sy="34000" algn="ctr" rotWithShape="0">
                                <a:srgbClr val="000000">
                                  <a:alpha val="63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F00D436" id="Rectángulo 8" o:spid="_x0000_s1026" style="position:absolute;margin-left:223.65pt;margin-top:-108.35pt;width:259.8pt;height:6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" fillcolor="white [3212]" stroked="f" strokeweight="1pt">
                    <v:shadow on="t" type="perspective" color="black" opacity="41287f" offset="-49pt,0" matrix="22282f,,,22282f"/>
                  </v:rect>
                </w:pict>
              </mc:Fallback>
            </mc:AlternateContent>
          </w:r>
        </w:p>
        <w:p w14:paraId="59509D50" w14:textId="04F66F86" w:rsidR="00A23A90" w:rsidRDefault="00E135CB">
          <w:pPr>
            <w:spacing w:after="160" w:line="259" w:lineRule="aut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59509D63" wp14:editId="2BFB8FE5">
                <wp:simplePos x="0" y="0"/>
                <wp:positionH relativeFrom="column">
                  <wp:posOffset>2543175</wp:posOffset>
                </wp:positionH>
                <wp:positionV relativeFrom="paragraph">
                  <wp:posOffset>6877685</wp:posOffset>
                </wp:positionV>
                <wp:extent cx="3970751" cy="1661802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icde versiones_Mesa de trabajo 1 copia.png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522"/>
                        <a:stretch/>
                      </pic:blipFill>
                      <pic:spPr bwMode="auto">
                        <a:xfrm>
                          <a:off x="0" y="0"/>
                          <a:ext cx="3970751" cy="16618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509D65" wp14:editId="59509D66">
                    <wp:simplePos x="0" y="0"/>
                    <wp:positionH relativeFrom="page">
                      <wp:posOffset>-112734</wp:posOffset>
                    </wp:positionH>
                    <wp:positionV relativeFrom="paragraph">
                      <wp:posOffset>6203427</wp:posOffset>
                    </wp:positionV>
                    <wp:extent cx="7891145" cy="2687859"/>
                    <wp:effectExtent l="0" t="0" r="0" b="0"/>
                    <wp:wrapNone/>
                    <wp:docPr id="7" name="Rectángul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91145" cy="2687859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A7AE883" id="Rectángulo 7" o:spid="_x0000_s1026" style="position:absolute;margin-left:-8.9pt;margin-top:488.45pt;width:621.35pt;height:2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" fillcolor="#002060" stroked="f" strokeweight="1pt">
                    <w10:wrap anchorx="page"/>
                  </v:rect>
                </w:pict>
              </mc:Fallback>
            </mc:AlternateContent>
          </w:r>
          <w:r w:rsidR="00A23A90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9509D69" wp14:editId="59509D6A">
                    <wp:simplePos x="0" y="0"/>
                    <wp:positionH relativeFrom="column">
                      <wp:posOffset>3024726</wp:posOffset>
                    </wp:positionH>
                    <wp:positionV relativeFrom="paragraph">
                      <wp:posOffset>483538</wp:posOffset>
                    </wp:positionV>
                    <wp:extent cx="2842453" cy="5128591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42453" cy="51285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509D81" w14:textId="4B2D5B44" w:rsidR="00A23A90" w:rsidRDefault="00504A1E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  <w:r w:rsidRPr="00B265E7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Plantilla de</w:t>
                                </w:r>
                                <w:r w:rsidR="00623CE7" w:rsidRPr="00B265E7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 Perfil de</w:t>
                                </w:r>
                                <w:r w:rsidRPr="00B265E7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 Metadatos </w:t>
                                </w:r>
                                <w:r w:rsidR="00623CE7" w:rsidRPr="00B265E7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Tipo </w:t>
                                </w:r>
                                <w:r w:rsidR="002E3872" w:rsidRPr="00B265E7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Ráster</w:t>
                                </w:r>
                              </w:p>
                              <w:p w14:paraId="68315288" w14:textId="77777777" w:rsidR="00B265E7" w:rsidRDefault="00B265E7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506F5709" w14:textId="77777777" w:rsidR="00B265E7" w:rsidRDefault="00B265E7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CCE2CBA" w14:textId="77777777" w:rsidR="00B265E7" w:rsidRDefault="00B265E7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5AD7648B" w14:textId="77777777" w:rsidR="00B265E7" w:rsidRDefault="00B265E7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A4F2C95" w14:textId="77777777" w:rsidR="00B265E7" w:rsidRDefault="00B265E7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755D1AED" w14:textId="474F1B86" w:rsidR="00B265E7" w:rsidRPr="00B265E7" w:rsidRDefault="00B265E7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2022</w:t>
                                </w:r>
                              </w:p>
                              <w:p w14:paraId="59509D83" w14:textId="77777777" w:rsidR="00A23A90" w:rsidRPr="00B265E7" w:rsidRDefault="00A23A90" w:rsidP="008F1FA0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0D5899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9509D6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9" o:spid="_x0000_s1026" type="#_x0000_t202" style="position:absolute;margin-left:238.15pt;margin-top:38.05pt;width:223.8pt;height:40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" fillcolor="white [3201]" stroked="f" strokeweight=".5pt">
                    <v:textbox>
                      <w:txbxContent>
                        <w:p w14:paraId="59509D81" w14:textId="4B2D5B44" w:rsidR="00A23A90" w:rsidRDefault="00504A1E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  <w:r w:rsidRPr="00B265E7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Plantilla de</w:t>
                          </w:r>
                          <w:r w:rsidR="00623CE7" w:rsidRPr="00B265E7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 Perfil de</w:t>
                          </w:r>
                          <w:r w:rsidRPr="00B265E7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 Metadatos </w:t>
                          </w:r>
                          <w:r w:rsidR="00623CE7" w:rsidRPr="00B265E7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Tipo </w:t>
                          </w:r>
                          <w:r w:rsidR="002E3872" w:rsidRPr="00B265E7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Ráster</w:t>
                          </w:r>
                        </w:p>
                        <w:p w14:paraId="68315288" w14:textId="77777777" w:rsidR="00B265E7" w:rsidRDefault="00B265E7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506F5709" w14:textId="77777777" w:rsidR="00B265E7" w:rsidRDefault="00B265E7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4CCE2CBA" w14:textId="77777777" w:rsidR="00B265E7" w:rsidRDefault="00B265E7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5AD7648B" w14:textId="77777777" w:rsidR="00B265E7" w:rsidRDefault="00B265E7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6A4F2C95" w14:textId="77777777" w:rsidR="00B265E7" w:rsidRDefault="00B265E7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755D1AED" w14:textId="474F1B86" w:rsidR="00B265E7" w:rsidRPr="00B265E7" w:rsidRDefault="00B265E7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2022</w:t>
                          </w:r>
                        </w:p>
                        <w:p w14:paraId="59509D83" w14:textId="77777777" w:rsidR="00A23A90" w:rsidRPr="00B265E7" w:rsidRDefault="00A23A90" w:rsidP="008F1FA0">
                          <w:pPr>
                            <w:spacing w:line="240" w:lineRule="auto"/>
                            <w:rPr>
                              <w:rFonts w:ascii="Arial" w:hAnsi="Arial" w:cs="Arial"/>
                              <w:b w:val="0"/>
                              <w:bCs/>
                              <w:color w:val="0D5899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23A90">
            <w:br w:type="page"/>
          </w:r>
        </w:p>
      </w:sdtContent>
    </w:sdt>
    <w:p w14:paraId="59509D51" w14:textId="20F3647F" w:rsidR="00DF6A79" w:rsidRDefault="00187D8F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509D6D" wp14:editId="0046C4E7">
                <wp:simplePos x="0" y="0"/>
                <wp:positionH relativeFrom="column">
                  <wp:posOffset>2985135</wp:posOffset>
                </wp:positionH>
                <wp:positionV relativeFrom="paragraph">
                  <wp:posOffset>8328660</wp:posOffset>
                </wp:positionV>
                <wp:extent cx="2655518" cy="438411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18" cy="438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702BFB" id="Rectángulo 20" o:spid="_x0000_s1026" style="position:absolute;margin-left:235.05pt;margin-top:655.8pt;width:209.1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" fillcolor="white [3212]" stroked="f" strokeweight="1pt"/>
            </w:pict>
          </mc:Fallback>
        </mc:AlternateContent>
      </w:r>
      <w:r w:rsidR="001303E5">
        <w:rPr>
          <w:noProof/>
          <w:lang w:val="es-CO" w:eastAsia="es-CO"/>
        </w:rPr>
        <mc:AlternateContent>
          <mc:Choice Requires="wps">
            <w:drawing>
              <wp:anchor distT="365760" distB="365760" distL="0" distR="0" simplePos="0" relativeHeight="251666432" behindDoc="0" locked="0" layoutInCell="1" allowOverlap="1" wp14:anchorId="59509D6B" wp14:editId="620B6C47">
                <wp:simplePos x="0" y="0"/>
                <wp:positionH relativeFrom="margin">
                  <wp:align>left</wp:align>
                </wp:positionH>
                <wp:positionV relativeFrom="margin">
                  <wp:posOffset>6139815</wp:posOffset>
                </wp:positionV>
                <wp:extent cx="5448300" cy="1914525"/>
                <wp:effectExtent l="0" t="0" r="0" b="9525"/>
                <wp:wrapTopAndBottom/>
                <wp:docPr id="148" name="Rectá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09D84" w14:textId="77777777" w:rsidR="00DF6A79" w:rsidRPr="00F664B5" w:rsidRDefault="00DF6A79" w:rsidP="009867B6">
                            <w:pPr>
                              <w:jc w:val="both"/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Esta publicación se da en el marco del Contrato de Prés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tamo No. 8937 8937-CO del 13 de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agosto de 2019 con el Banco Internacional de Reconstrucción y Fomento (BIRF), así como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del Contrato de Préstamo No. 8937 4856/OC-CO firmado con el Banco Interamericano de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Desarrollo (BID) el 25 de octubre de 2019, con el propósito de ejecutar el “Programa para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la Adopción e Implementación de un Catastro Multipropósito Rural – Urbano”, mediante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el Subcomponente 2.4 Fortalecimiento de la ICDE.</w:t>
                            </w:r>
                          </w:p>
                          <w:p w14:paraId="59509D85" w14:textId="77777777" w:rsidR="00C32DC3" w:rsidRDefault="00C32DC3" w:rsidP="00BC7832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59509D86" w14:textId="77777777" w:rsidR="00C32DC3" w:rsidRDefault="00C32DC3" w:rsidP="00BC7832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9509D89" wp14:editId="59509D8A">
                                  <wp:extent cx="1398189" cy="456729"/>
                                  <wp:effectExtent l="0" t="0" r="0" b="63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d-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296" cy="46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9509D8B" wp14:editId="59509D8C">
                                  <wp:extent cx="1521339" cy="496956"/>
                                  <wp:effectExtent l="0" t="0" r="317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anc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772" cy="5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09D87" w14:textId="77777777" w:rsidR="00C32DC3" w:rsidRDefault="00C32DC3" w:rsidP="00BC7832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59509D88" w14:textId="77777777" w:rsidR="00C32DC3" w:rsidRPr="00DF6A79" w:rsidRDefault="00C32DC3" w:rsidP="00BC7832">
                            <w:pPr>
                              <w:jc w:val="center"/>
                              <w:rPr>
                                <w:rFonts w:ascii="Arial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509D6B" id="Rectángulo 148" o:spid="_x0000_s1027" style="position:absolute;margin-left:0;margin-top:483.45pt;width:429pt;height:150.75pt;z-index:251666432;visibility:visible;mso-wrap-style:square;mso-width-percent:0;mso-height-percent:0;mso-wrap-distance-left:0;mso-wrap-distance-top:28.8pt;mso-wrap-distance-right:0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" filled="f" stroked="f" strokeweight="1pt">
                <v:textbox inset="0,0,0,0">
                  <w:txbxContent>
                    <w:p w14:paraId="59509D84" w14:textId="77777777" w:rsidR="00DF6A79" w:rsidRPr="00F664B5" w:rsidRDefault="00DF6A79" w:rsidP="009867B6">
                      <w:pPr>
                        <w:jc w:val="both"/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Esta publicación se da en el marco del Contrato de Prés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tamo No. 8937 8937-CO del 13 de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agosto de 2019 con el Banco Internacional de Reconstrucción y Fomento (BIRF), así como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del Contrato de Préstamo No. 8937 4856/OC-CO firmado con el Banco Interamericano de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Desarrollo (BID) el 25 de octubre de 2019, con el propósito de ejecutar el “Programa para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la Adopción e Implementación de un Catastro Multipropósito Rural – Urbano”, mediante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el Subcomponente 2.4 Fortalecimiento de la ICDE.</w:t>
                      </w:r>
                    </w:p>
                    <w:p w14:paraId="59509D85" w14:textId="77777777" w:rsidR="00C32DC3" w:rsidRDefault="00C32DC3" w:rsidP="00BC7832">
                      <w:pPr>
                        <w:jc w:val="center"/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59509D86" w14:textId="77777777" w:rsidR="00C32DC3" w:rsidRDefault="00C32DC3" w:rsidP="00BC7832">
                      <w:pPr>
                        <w:jc w:val="center"/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9509D89" wp14:editId="59509D8A">
                            <wp:extent cx="1398189" cy="456729"/>
                            <wp:effectExtent l="0" t="0" r="0" b="63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id-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296" cy="46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9509D8B" wp14:editId="59509D8C">
                            <wp:extent cx="1521339" cy="496956"/>
                            <wp:effectExtent l="0" t="0" r="317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anco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772" cy="5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09D87" w14:textId="77777777" w:rsidR="00C32DC3" w:rsidRDefault="00C32DC3" w:rsidP="00BC7832">
                      <w:pPr>
                        <w:jc w:val="center"/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59509D88" w14:textId="77777777" w:rsidR="00C32DC3" w:rsidRPr="00DF6A79" w:rsidRDefault="00C32DC3" w:rsidP="00BC7832">
                      <w:pPr>
                        <w:jc w:val="center"/>
                        <w:rPr>
                          <w:rFonts w:ascii="Arial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DF6A79">
        <w:br w:type="page"/>
      </w:r>
      <w:bookmarkStart w:id="0" w:name="_GoBack"/>
      <w:bookmarkEnd w:id="0"/>
    </w:p>
    <w:p w14:paraId="59509D52" w14:textId="66E83BDC" w:rsidR="00C32DC3" w:rsidRDefault="00C32DC3">
      <w:pPr>
        <w:rPr>
          <w:rFonts w:ascii="Arial" w:hAnsi="Arial" w:cs="Arial"/>
          <w:sz w:val="72"/>
          <w:szCs w:val="72"/>
        </w:rPr>
      </w:pPr>
    </w:p>
    <w:p w14:paraId="4EC1B472" w14:textId="77777777" w:rsidR="00BC7832" w:rsidRPr="005E23D9" w:rsidRDefault="00BC7832" w:rsidP="00BC7832">
      <w:pPr>
        <w:rPr>
          <w:rFonts w:cs="Arial"/>
          <w:color w:val="auto"/>
        </w:rPr>
      </w:pPr>
      <w:r w:rsidRPr="005E23D9">
        <w:rPr>
          <w:rFonts w:cs="Arial"/>
          <w:color w:val="auto"/>
        </w:rPr>
        <w:t xml:space="preserve">Información del documento </w:t>
      </w:r>
    </w:p>
    <w:tbl>
      <w:tblPr>
        <w:tblW w:w="0" w:type="auto"/>
        <w:tblInd w:w="-10" w:type="dxa"/>
        <w:shd w:val="clear" w:color="auto" w:fill="FFFFFF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43"/>
        <w:gridCol w:w="5801"/>
      </w:tblGrid>
      <w:tr w:rsidR="00BC7832" w:rsidRPr="001A07FF" w14:paraId="71B55429" w14:textId="77777777" w:rsidTr="00D36A6C">
        <w:trPr>
          <w:trHeight w:val="304"/>
        </w:trPr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345F77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1A07FF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  <w:t>Proyecto </w:t>
            </w:r>
          </w:p>
        </w:tc>
        <w:tc>
          <w:tcPr>
            <w:tcW w:w="58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F4135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1A07FF">
              <w:rPr>
                <w:rFonts w:ascii="Arial" w:hAnsi="Arial" w:cs="Arial"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  <w:t>“Programa para la Adopción e Implementación de un Catastro Multipropósito Rural – Urbano”, mediante el Subcomponente 2.4 Fortalecimiento de la ICDE.</w:t>
            </w:r>
          </w:p>
        </w:tc>
      </w:tr>
      <w:tr w:rsidR="00BC7832" w:rsidRPr="001A07FF" w14:paraId="4687AE22" w14:textId="77777777" w:rsidTr="00D36A6C">
        <w:trPr>
          <w:trHeight w:val="270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6A94CA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49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Identificador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DAF8CE" w14:textId="780AE77C" w:rsidR="00BC7832" w:rsidRPr="00887D43" w:rsidRDefault="00AE65AE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PL-GD-</w:t>
            </w:r>
            <w:r w:rsidR="00BC7832" w:rsidRPr="00887D43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06</w:t>
            </w:r>
          </w:p>
        </w:tc>
      </w:tr>
      <w:tr w:rsidR="00BC7832" w:rsidRPr="001A07FF" w14:paraId="7C060980" w14:textId="77777777" w:rsidTr="00D36A6C">
        <w:trPr>
          <w:trHeight w:val="268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302A23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Nombre</w:t>
            </w:r>
            <w:r w:rsidRPr="001A07FF">
              <w:rPr>
                <w:rFonts w:ascii="Arial" w:hAnsi="Arial" w:cs="Arial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del</w:t>
            </w:r>
            <w:r w:rsidRPr="001A07FF">
              <w:rPr>
                <w:rFonts w:ascii="Arial" w:hAnsi="Arial" w:cs="Arial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documento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CD6E1B" w14:textId="46814903" w:rsidR="00BC7832" w:rsidRPr="002213E8" w:rsidRDefault="00BC7832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BC7832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Plantilla de Perfil de Metadatos Tipo Ráster</w:t>
            </w:r>
          </w:p>
        </w:tc>
      </w:tr>
      <w:tr w:rsidR="00BC7832" w:rsidRPr="001A07FF" w14:paraId="786F3BB2" w14:textId="77777777" w:rsidTr="00D36A6C">
        <w:trPr>
          <w:trHeight w:val="268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A771E8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Estado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C9953E" w14:textId="77777777" w:rsidR="00BC7832" w:rsidRPr="002213E8" w:rsidRDefault="00BC7832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Vigente</w:t>
            </w:r>
          </w:p>
        </w:tc>
      </w:tr>
    </w:tbl>
    <w:p w14:paraId="5E520323" w14:textId="77777777" w:rsidR="00BC7832" w:rsidRDefault="00BC7832" w:rsidP="00BC7832">
      <w:pPr>
        <w:rPr>
          <w:rFonts w:cs="Arial"/>
          <w:color w:val="auto"/>
        </w:rPr>
      </w:pPr>
    </w:p>
    <w:p w14:paraId="0B4F5014" w14:textId="77777777" w:rsidR="00BC7832" w:rsidRPr="005E23D9" w:rsidRDefault="00BC7832" w:rsidP="00BC7832">
      <w:pPr>
        <w:rPr>
          <w:rFonts w:cs="Arial"/>
          <w:color w:val="auto"/>
        </w:rPr>
      </w:pPr>
      <w:r w:rsidRPr="005E23D9">
        <w:rPr>
          <w:rFonts w:cs="Arial"/>
          <w:color w:val="auto"/>
        </w:rPr>
        <w:t>Control de versiones del documento</w:t>
      </w:r>
    </w:p>
    <w:tbl>
      <w:tblPr>
        <w:tblW w:w="0" w:type="auto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1232"/>
        <w:gridCol w:w="2546"/>
        <w:gridCol w:w="2101"/>
        <w:gridCol w:w="1689"/>
      </w:tblGrid>
      <w:tr w:rsidR="00BC7832" w:rsidRPr="001A07FF" w14:paraId="2672206D" w14:textId="77777777" w:rsidTr="00D36A6C">
        <w:trPr>
          <w:trHeight w:val="268"/>
        </w:trPr>
        <w:tc>
          <w:tcPr>
            <w:tcW w:w="884" w:type="dxa"/>
            <w:tcBorders>
              <w:top w:val="single" w:sz="8" w:space="0" w:color="1F4E79"/>
              <w:left w:val="single" w:sz="8" w:space="0" w:color="1F4E79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BFB421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49" w:lineRule="atLeast"/>
              <w:ind w:left="74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Versión </w:t>
            </w:r>
          </w:p>
        </w:tc>
        <w:tc>
          <w:tcPr>
            <w:tcW w:w="1232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6E3DEA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49" w:lineRule="atLeast"/>
              <w:ind w:left="51" w:right="41"/>
              <w:jc w:val="center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Fecha </w:t>
            </w:r>
          </w:p>
        </w:tc>
        <w:tc>
          <w:tcPr>
            <w:tcW w:w="2546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4A1173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49" w:lineRule="atLeast"/>
              <w:ind w:right="137"/>
              <w:jc w:val="right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Descripción del cambio </w:t>
            </w:r>
          </w:p>
        </w:tc>
        <w:tc>
          <w:tcPr>
            <w:tcW w:w="2101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8C41A4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Elaborado por</w:t>
            </w:r>
          </w:p>
        </w:tc>
        <w:tc>
          <w:tcPr>
            <w:tcW w:w="1689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BF1AC1" w14:textId="77777777" w:rsidR="00BC7832" w:rsidRPr="001A07FF" w:rsidRDefault="00BC7832" w:rsidP="00D36A6C">
            <w:pPr>
              <w:pStyle w:val="xtableparagraph"/>
              <w:spacing w:before="0" w:beforeAutospacing="0" w:after="0" w:afterAutospacing="0" w:line="249" w:lineRule="atLeast"/>
              <w:ind w:left="186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Aprobado</w:t>
            </w: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 por </w:t>
            </w:r>
          </w:p>
        </w:tc>
      </w:tr>
      <w:tr w:rsidR="00BC7832" w:rsidRPr="001A07FF" w14:paraId="4EA20CD1" w14:textId="77777777" w:rsidTr="00285C28">
        <w:trPr>
          <w:trHeight w:val="342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52C5ED" w14:textId="69E9945A" w:rsidR="00BC7832" w:rsidRPr="002213E8" w:rsidRDefault="00BC7832" w:rsidP="00285C28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1.0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FBDC9" w14:textId="40ED3D87" w:rsidR="00BC7832" w:rsidRPr="002213E8" w:rsidRDefault="00BC7832" w:rsidP="00285C28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04/11/2020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093B3" w14:textId="685E2F0B" w:rsidR="00BC7832" w:rsidRPr="002213E8" w:rsidRDefault="00BC7832" w:rsidP="00285C28">
            <w:pPr>
              <w:pStyle w:val="xtableparagraph"/>
              <w:spacing w:before="0" w:beforeAutospacing="0" w:after="0" w:afterAutospacing="0"/>
              <w:ind w:right="146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Creación del documento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F160A" w14:textId="003FB262" w:rsidR="00BC7832" w:rsidRPr="002213E8" w:rsidRDefault="00BC7832" w:rsidP="00285C28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GIT – Gobierno</w:t>
            </w:r>
          </w:p>
          <w:p w14:paraId="080D5993" w14:textId="26AB16F8" w:rsidR="00BC7832" w:rsidRPr="002213E8" w:rsidRDefault="00BC7832" w:rsidP="00285C28">
            <w:pPr>
              <w:pStyle w:val="xtableparagraph"/>
              <w:spacing w:before="0" w:beforeAutospacing="0" w:after="0" w:afterAutospacing="0" w:line="249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Geoespacial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20B03" w14:textId="0C9CF8DF" w:rsidR="00BC7832" w:rsidRPr="007F6BD6" w:rsidRDefault="00BC7832" w:rsidP="00285C28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GIT – Gobierno</w:t>
            </w:r>
          </w:p>
          <w:p w14:paraId="31DD24D1" w14:textId="77777777" w:rsidR="00BC7832" w:rsidRPr="007F6BD6" w:rsidRDefault="00BC7832" w:rsidP="00285C28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Geoespacial</w:t>
            </w:r>
          </w:p>
          <w:p w14:paraId="0BDA3EA6" w14:textId="77777777" w:rsidR="00BC7832" w:rsidRPr="002213E8" w:rsidRDefault="00BC7832" w:rsidP="00285C28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Oficina CIAF </w:t>
            </w: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–</w:t>
            </w: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 IGAC</w:t>
            </w:r>
          </w:p>
        </w:tc>
      </w:tr>
      <w:tr w:rsidR="00BC7832" w:rsidRPr="001A07FF" w14:paraId="059C06FD" w14:textId="77777777" w:rsidTr="00285C28">
        <w:trPr>
          <w:trHeight w:val="236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295B4" w14:textId="77777777" w:rsidR="00BC7832" w:rsidRPr="002213E8" w:rsidRDefault="00BC7832" w:rsidP="00285C28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1.1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5E3D2" w14:textId="20952C3B" w:rsidR="00BC7832" w:rsidRPr="002213E8" w:rsidRDefault="00BC7832" w:rsidP="00285C28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24</w:t>
            </w:r>
            <w:r w:rsidR="00B265E7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/</w:t>
            </w: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08</w:t>
            </w:r>
            <w:r w:rsidR="00B265E7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/</w:t>
            </w: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2022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C1C96D" w14:textId="77777777" w:rsidR="00BC7832" w:rsidRPr="002213E8" w:rsidRDefault="00BC7832" w:rsidP="00285C28">
            <w:pPr>
              <w:pStyle w:val="xtableparagraph"/>
              <w:spacing w:before="0" w:beforeAutospacing="0" w:after="0" w:afterAutospacing="0"/>
              <w:ind w:right="146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Revisión y ajuste de formato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94824" w14:textId="4F90F432" w:rsidR="00BC7832" w:rsidRPr="002213E8" w:rsidRDefault="00D32D27" w:rsidP="00285C28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Miguel Ángel Ortiz Salamanc</w:t>
            </w:r>
            <w:r w:rsidR="00BC7832" w:rsidRPr="0065679F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17C59" w14:textId="7D043D87" w:rsidR="00BC7832" w:rsidRPr="007F6BD6" w:rsidRDefault="00BC7832" w:rsidP="00285C28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CTO – ICDE</w:t>
            </w:r>
          </w:p>
          <w:p w14:paraId="267C3222" w14:textId="77777777" w:rsidR="00BC7832" w:rsidRPr="002213E8" w:rsidRDefault="00BC7832" w:rsidP="00285C28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Subdirección de Información IGA</w:t>
            </w: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</w:t>
            </w:r>
          </w:p>
        </w:tc>
      </w:tr>
    </w:tbl>
    <w:p w14:paraId="4DC4DA12" w14:textId="77777777" w:rsidR="00BC7832" w:rsidRDefault="00BC7832" w:rsidP="00BC7832">
      <w:pPr>
        <w:rPr>
          <w:rFonts w:cs="Arial"/>
          <w:sz w:val="72"/>
          <w:szCs w:val="72"/>
        </w:rPr>
      </w:pPr>
    </w:p>
    <w:p w14:paraId="1CEA7F6A" w14:textId="77777777" w:rsidR="002E3872" w:rsidRDefault="002E3872" w:rsidP="002E3872">
      <w:pPr>
        <w:pStyle w:val="Ttulode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6B26BB4E" w14:textId="77777777" w:rsidR="002E3872" w:rsidRDefault="002E3872" w:rsidP="002E3872">
      <w:pPr>
        <w:pStyle w:val="Ttulode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47EC8936" w14:textId="77777777" w:rsidR="002E3872" w:rsidRDefault="002E3872" w:rsidP="002E3872">
      <w:pPr>
        <w:pStyle w:val="Ttulode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764D653F" w14:textId="148BB6ED" w:rsidR="002E3872" w:rsidRDefault="002E3872">
      <w:pPr>
        <w:rPr>
          <w:rFonts w:ascii="Arial" w:hAnsi="Arial" w:cs="Arial"/>
          <w:sz w:val="72"/>
          <w:szCs w:val="72"/>
        </w:rPr>
      </w:pPr>
    </w:p>
    <w:p w14:paraId="4EF563A9" w14:textId="77777777" w:rsidR="002E3872" w:rsidRDefault="002E3872">
      <w:pPr>
        <w:rPr>
          <w:rFonts w:ascii="Arial" w:hAnsi="Arial" w:cs="Arial"/>
          <w:sz w:val="72"/>
          <w:szCs w:val="72"/>
        </w:rPr>
      </w:pPr>
    </w:p>
    <w:p w14:paraId="181D6457" w14:textId="3A9F2BC2" w:rsidR="002E3872" w:rsidRDefault="002E3872">
      <w:pPr>
        <w:rPr>
          <w:rFonts w:ascii="Arial" w:hAnsi="Arial" w:cs="Arial"/>
          <w:sz w:val="72"/>
          <w:szCs w:val="72"/>
        </w:rPr>
      </w:pPr>
    </w:p>
    <w:p w14:paraId="075E7644" w14:textId="77777777" w:rsidR="002E3872" w:rsidRDefault="002E3872">
      <w:pPr>
        <w:rPr>
          <w:rFonts w:ascii="Arial" w:hAnsi="Arial" w:cs="Arial"/>
          <w:sz w:val="72"/>
          <w:szCs w:val="72"/>
        </w:rPr>
      </w:pPr>
    </w:p>
    <w:p w14:paraId="59509D53" w14:textId="3AA6BEBE" w:rsidR="00C32DC3" w:rsidRPr="00312C2B" w:rsidRDefault="00312C2B" w:rsidP="00C32DC3">
      <w:pPr>
        <w:pStyle w:val="Ttulo1"/>
        <w:rPr>
          <w:rFonts w:ascii="Comfortaa SemiBold" w:hAnsi="Comfortaa SemiBold"/>
          <w:noProof/>
          <w:sz w:val="36"/>
          <w:szCs w:val="20"/>
          <w:lang w:bidi="es-ES"/>
        </w:rPr>
      </w:pPr>
      <w:r w:rsidRPr="00312C2B">
        <w:rPr>
          <w:rFonts w:ascii="Comfortaa SemiBold" w:hAnsi="Comfortaa SemiBold"/>
          <w:noProof/>
          <w:sz w:val="36"/>
          <w:szCs w:val="20"/>
          <w:lang w:bidi="es-ES"/>
        </w:rPr>
        <w:lastRenderedPageBreak/>
        <w:t>Introducción</w:t>
      </w:r>
    </w:p>
    <w:p w14:paraId="59509D55" w14:textId="77777777" w:rsidR="00C32DC3" w:rsidRPr="00E832BD" w:rsidRDefault="00C32DC3" w:rsidP="00C32DC3">
      <w:pPr>
        <w:ind w:right="758"/>
        <w:rPr>
          <w:rFonts w:ascii="Arial" w:hAnsi="Arial" w:cs="Arial"/>
          <w:noProof/>
        </w:rPr>
      </w:pPr>
    </w:p>
    <w:p w14:paraId="0DA8317B" w14:textId="50EA06C0" w:rsidR="00B12080" w:rsidRDefault="00B12080" w:rsidP="00B12080">
      <w:pPr>
        <w:pStyle w:val="Contenido"/>
        <w:jc w:val="both"/>
      </w:pPr>
      <w:r>
        <w:t>El presente formato tiene como objetivo ser el instrumento de levantamiento de información para la creación de plantillas de metadatos correspondientes a productos geográficos de tipo Ráster, fue generado</w:t>
      </w:r>
      <w:r w:rsidR="00480678">
        <w:t xml:space="preserve"> con</w:t>
      </w:r>
      <w:r>
        <w:t xml:space="preserve"> base al perfil de metadato básico diseñado por el Centro de Investigación y Desarrollo en Información Geográfica - CIAF</w:t>
      </w:r>
      <w:r w:rsidR="001A0E53">
        <w:t>- IGAC</w:t>
      </w:r>
      <w:r w:rsidR="00480678">
        <w:t>.</w:t>
      </w:r>
    </w:p>
    <w:p w14:paraId="087EEB44" w14:textId="77777777" w:rsidR="00B12080" w:rsidRDefault="00B12080" w:rsidP="00B12080">
      <w:pPr>
        <w:pStyle w:val="Contenido"/>
        <w:jc w:val="both"/>
      </w:pPr>
    </w:p>
    <w:p w14:paraId="282C9964" w14:textId="08A45646" w:rsidR="00D73572" w:rsidRDefault="00B12080" w:rsidP="00B12080">
      <w:pPr>
        <w:pStyle w:val="Contenido"/>
        <w:jc w:val="both"/>
      </w:pPr>
      <w:r>
        <w:t xml:space="preserve">En cada sección o elemento de metadato se indica su obligatoriedad con las convenciones (O), (Op) y (C) que equivalen a Obligatorio, Opcional y Condicional respectivamente, se recomienda que los elementos opcionales en lo posible sean diligenciados ya que </w:t>
      </w:r>
      <w:r w:rsidR="001A0E53">
        <w:t xml:space="preserve">se </w:t>
      </w:r>
      <w:r>
        <w:t>consideran información fundamental del recurso, su diligenciamiento aporta en la obtención de un metadato completo.</w:t>
      </w:r>
    </w:p>
    <w:p w14:paraId="6E53837F" w14:textId="14E88C4F" w:rsidR="008A1D1E" w:rsidRDefault="008A1D1E" w:rsidP="00312C2B">
      <w:pPr>
        <w:pStyle w:val="Contenido"/>
        <w:jc w:val="both"/>
      </w:pPr>
    </w:p>
    <w:p w14:paraId="385B7F34" w14:textId="292BB2D4" w:rsidR="008A1D1E" w:rsidRDefault="008A1D1E" w:rsidP="00312C2B">
      <w:pPr>
        <w:pStyle w:val="Contenido"/>
        <w:jc w:val="both"/>
      </w:pPr>
    </w:p>
    <w:p w14:paraId="0C7826B1" w14:textId="78710633" w:rsidR="008A1D1E" w:rsidRDefault="008A1D1E" w:rsidP="00312C2B">
      <w:pPr>
        <w:pStyle w:val="Contenido"/>
        <w:jc w:val="both"/>
      </w:pPr>
    </w:p>
    <w:p w14:paraId="2307D1AF" w14:textId="7E03E37D" w:rsidR="008A1D1E" w:rsidRDefault="008A1D1E" w:rsidP="00312C2B">
      <w:pPr>
        <w:pStyle w:val="Contenido"/>
        <w:jc w:val="both"/>
      </w:pPr>
    </w:p>
    <w:p w14:paraId="763B2619" w14:textId="5631784E" w:rsidR="008A1D1E" w:rsidRDefault="008A1D1E" w:rsidP="00312C2B">
      <w:pPr>
        <w:pStyle w:val="Contenido"/>
        <w:jc w:val="both"/>
      </w:pPr>
    </w:p>
    <w:p w14:paraId="42E11F7A" w14:textId="51816EAD" w:rsidR="008A1D1E" w:rsidRDefault="008A1D1E" w:rsidP="00312C2B">
      <w:pPr>
        <w:pStyle w:val="Contenido"/>
        <w:jc w:val="both"/>
      </w:pPr>
    </w:p>
    <w:p w14:paraId="6D7FB724" w14:textId="57A1C72E" w:rsidR="008A1D1E" w:rsidRDefault="008A1D1E" w:rsidP="00312C2B">
      <w:pPr>
        <w:pStyle w:val="Contenido"/>
        <w:jc w:val="both"/>
      </w:pPr>
    </w:p>
    <w:p w14:paraId="74630726" w14:textId="16163C09" w:rsidR="008A1D1E" w:rsidRDefault="008A1D1E" w:rsidP="00312C2B">
      <w:pPr>
        <w:pStyle w:val="Contenido"/>
        <w:jc w:val="both"/>
      </w:pPr>
    </w:p>
    <w:p w14:paraId="6E09E93A" w14:textId="0D454C9C" w:rsidR="008A1D1E" w:rsidRDefault="008A1D1E" w:rsidP="00312C2B">
      <w:pPr>
        <w:pStyle w:val="Contenido"/>
        <w:jc w:val="both"/>
      </w:pPr>
    </w:p>
    <w:p w14:paraId="3698BDEF" w14:textId="1CBB5BAF" w:rsidR="008A1D1E" w:rsidRDefault="008A1D1E" w:rsidP="00312C2B">
      <w:pPr>
        <w:pStyle w:val="Contenido"/>
        <w:jc w:val="both"/>
      </w:pPr>
    </w:p>
    <w:p w14:paraId="5AB90497" w14:textId="06F201A8" w:rsidR="008A1D1E" w:rsidRDefault="008A1D1E" w:rsidP="00312C2B">
      <w:pPr>
        <w:pStyle w:val="Contenido"/>
        <w:jc w:val="both"/>
      </w:pPr>
    </w:p>
    <w:p w14:paraId="0D36339F" w14:textId="736706F7" w:rsidR="008A1D1E" w:rsidRDefault="008A1D1E" w:rsidP="00312C2B">
      <w:pPr>
        <w:pStyle w:val="Contenido"/>
        <w:jc w:val="both"/>
      </w:pPr>
    </w:p>
    <w:p w14:paraId="52833860" w14:textId="0F16A474" w:rsidR="008A1D1E" w:rsidRDefault="008A1D1E" w:rsidP="00312C2B">
      <w:pPr>
        <w:pStyle w:val="Contenido"/>
        <w:jc w:val="both"/>
      </w:pPr>
    </w:p>
    <w:p w14:paraId="72AFA6FE" w14:textId="57A64898" w:rsidR="008A1D1E" w:rsidRDefault="008A1D1E" w:rsidP="00312C2B">
      <w:pPr>
        <w:pStyle w:val="Contenido"/>
        <w:jc w:val="both"/>
      </w:pPr>
    </w:p>
    <w:p w14:paraId="213BE5D5" w14:textId="77777777" w:rsidR="008A1D1E" w:rsidRDefault="008A1D1E" w:rsidP="00312C2B">
      <w:pPr>
        <w:pStyle w:val="Contenido"/>
        <w:jc w:val="both"/>
      </w:pPr>
    </w:p>
    <w:p w14:paraId="33189760" w14:textId="51740475" w:rsidR="00D73572" w:rsidRDefault="00D73572" w:rsidP="00312C2B">
      <w:pPr>
        <w:pStyle w:val="Contenido"/>
        <w:jc w:val="both"/>
      </w:pPr>
    </w:p>
    <w:p w14:paraId="6ADBDA63" w14:textId="0F55F8A9" w:rsidR="00D73572" w:rsidRDefault="00D73572" w:rsidP="00312C2B">
      <w:pPr>
        <w:pStyle w:val="Contenido"/>
        <w:jc w:val="both"/>
      </w:pPr>
    </w:p>
    <w:p w14:paraId="70312610" w14:textId="288E1645" w:rsidR="00D73572" w:rsidRDefault="00D73572" w:rsidP="00312C2B">
      <w:pPr>
        <w:pStyle w:val="Contenido"/>
        <w:jc w:val="both"/>
      </w:pPr>
    </w:p>
    <w:p w14:paraId="6DF9229D" w14:textId="09B1E12B" w:rsidR="00D73572" w:rsidRDefault="00D73572" w:rsidP="00312C2B">
      <w:pPr>
        <w:pStyle w:val="Contenido"/>
        <w:jc w:val="both"/>
      </w:pPr>
    </w:p>
    <w:p w14:paraId="0817D31D" w14:textId="150AC49F" w:rsidR="00D73572" w:rsidRDefault="00D73572" w:rsidP="00312C2B">
      <w:pPr>
        <w:pStyle w:val="Contenido"/>
        <w:jc w:val="both"/>
      </w:pPr>
    </w:p>
    <w:p w14:paraId="5925CD5E" w14:textId="1A44858A" w:rsidR="00D73572" w:rsidRDefault="00D73572" w:rsidP="00312C2B">
      <w:pPr>
        <w:pStyle w:val="Contenido"/>
        <w:jc w:val="both"/>
      </w:pPr>
    </w:p>
    <w:p w14:paraId="51C3B24F" w14:textId="5B9C5CDC" w:rsidR="00D73572" w:rsidRDefault="00D73572" w:rsidP="00312C2B">
      <w:pPr>
        <w:pStyle w:val="Contenido"/>
        <w:jc w:val="both"/>
      </w:pPr>
    </w:p>
    <w:p w14:paraId="13541394" w14:textId="37488EDB" w:rsidR="005B6BD8" w:rsidRDefault="00187D8F" w:rsidP="005B6BD8">
      <w:pPr>
        <w:pStyle w:val="Ttulo2"/>
        <w:numPr>
          <w:ilvl w:val="0"/>
          <w:numId w:val="1"/>
        </w:numPr>
        <w:rPr>
          <w:b/>
          <w:bCs/>
          <w:sz w:val="32"/>
          <w:szCs w:val="24"/>
        </w:rPr>
      </w:pPr>
      <w:r w:rsidRPr="000E699C">
        <w:rPr>
          <w:b/>
          <w:bCs/>
          <w:sz w:val="32"/>
          <w:szCs w:val="24"/>
        </w:rPr>
        <w:lastRenderedPageBreak/>
        <w:t>Formato levantamiento de información</w:t>
      </w:r>
    </w:p>
    <w:p w14:paraId="63BE5A8B" w14:textId="0B9EC087" w:rsidR="006A775B" w:rsidRDefault="00C07675" w:rsidP="006A775B">
      <w:pPr>
        <w:jc w:val="both"/>
        <w:rPr>
          <w:rFonts w:ascii="Arial" w:hAnsi="Arial" w:cs="Arial"/>
          <w:b w:val="0"/>
          <w:bCs/>
          <w:sz w:val="24"/>
          <w:szCs w:val="20"/>
        </w:rPr>
      </w:pPr>
      <w:r w:rsidRPr="00C07675">
        <w:rPr>
          <w:rFonts w:ascii="Arial" w:hAnsi="Arial" w:cs="Arial"/>
          <w:b w:val="0"/>
          <w:bCs/>
          <w:sz w:val="24"/>
          <w:szCs w:val="20"/>
        </w:rPr>
        <w:t xml:space="preserve">El formato considera las secciones y respectivos elementos de metadatos básicos, necesarios para documentar de manera eficiente un recurso o producto geográfico, para su diligenciamiento se puede consultar </w:t>
      </w:r>
      <w:r>
        <w:rPr>
          <w:rFonts w:ascii="Arial" w:hAnsi="Arial" w:cs="Arial"/>
          <w:b w:val="0"/>
          <w:bCs/>
          <w:sz w:val="24"/>
          <w:szCs w:val="20"/>
        </w:rPr>
        <w:t>la</w:t>
      </w:r>
      <w:r w:rsidRPr="00C07675">
        <w:rPr>
          <w:rFonts w:ascii="Arial" w:hAnsi="Arial" w:cs="Arial"/>
          <w:b w:val="0"/>
          <w:bCs/>
          <w:sz w:val="24"/>
          <w:szCs w:val="20"/>
        </w:rPr>
        <w:t xml:space="preserve"> “Guía - Perfil de Metadatos-</w:t>
      </w:r>
      <w:r w:rsidR="005C6AD4" w:rsidRPr="00C07675">
        <w:rPr>
          <w:rFonts w:ascii="Arial" w:hAnsi="Arial" w:cs="Arial"/>
          <w:b w:val="0"/>
          <w:bCs/>
          <w:sz w:val="24"/>
          <w:szCs w:val="20"/>
        </w:rPr>
        <w:t>Ráster</w:t>
      </w:r>
      <w:r w:rsidRPr="00C07675">
        <w:rPr>
          <w:rFonts w:ascii="Arial" w:hAnsi="Arial" w:cs="Arial"/>
          <w:b w:val="0"/>
          <w:bCs/>
          <w:sz w:val="24"/>
          <w:szCs w:val="20"/>
        </w:rPr>
        <w:t xml:space="preserve">” en donde se considera la definición de cada elemento y las recomendaciones generales para su </w:t>
      </w:r>
      <w:r w:rsidR="00956313" w:rsidRPr="00C07675">
        <w:rPr>
          <w:rFonts w:ascii="Arial" w:hAnsi="Arial" w:cs="Arial"/>
          <w:b w:val="0"/>
          <w:bCs/>
          <w:sz w:val="24"/>
          <w:szCs w:val="20"/>
        </w:rPr>
        <w:t>diligenciamiento.</w:t>
      </w:r>
    </w:p>
    <w:p w14:paraId="18942153" w14:textId="77777777" w:rsidR="005C6AD4" w:rsidRPr="00437B30" w:rsidRDefault="005C6AD4" w:rsidP="006A775B">
      <w:pPr>
        <w:jc w:val="both"/>
        <w:rPr>
          <w:rFonts w:ascii="Arial" w:hAnsi="Arial" w:cs="Arial"/>
          <w:b w:val="0"/>
          <w:bCs/>
          <w:sz w:val="24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4"/>
        <w:gridCol w:w="5832"/>
      </w:tblGrid>
      <w:tr w:rsidR="005C6AD4" w:rsidRPr="005C6AD4" w14:paraId="2662F4BE" w14:textId="77777777" w:rsidTr="00187D8F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FB60ED0" w14:textId="77777777" w:rsidR="005C6AD4" w:rsidRPr="00187D8F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</w:pPr>
            <w:r w:rsidRPr="00187D8F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footnoteReference w:customMarkFollows="1" w:id="1"/>
              <w:t xml:space="preserve">1. Información del Metadato[1] </w:t>
            </w:r>
            <w:r w:rsidRPr="00496FB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u w:val="single"/>
                <w:lang w:val="es-CO" w:eastAsia="es-CO"/>
              </w:rPr>
              <w:t>(O)</w:t>
            </w:r>
          </w:p>
        </w:tc>
      </w:tr>
      <w:tr w:rsidR="005C6AD4" w:rsidRPr="005C6AD4" w14:paraId="479893FC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D53D2D3" w14:textId="650706E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1.1.1. 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Código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AC29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[Valor por defecto: Proporcionado por el catálogo de metadatos]</w:t>
            </w:r>
          </w:p>
        </w:tc>
      </w:tr>
      <w:tr w:rsidR="005C6AD4" w:rsidRPr="005C6AD4" w14:paraId="2C74159B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3720463" w14:textId="0D0A73BE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1.2.1. 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Idioma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1BA4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[Valor por defecto: spa]</w:t>
            </w:r>
          </w:p>
        </w:tc>
      </w:tr>
      <w:tr w:rsidR="005C6AD4" w:rsidRPr="005C6AD4" w14:paraId="276CB8BC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C6DA988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1.2.2. Codificación de caracteres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B886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[Valor por defecto: UTF-8]</w:t>
            </w:r>
          </w:p>
        </w:tc>
      </w:tr>
      <w:tr w:rsidR="005C6AD4" w:rsidRPr="005C6AD4" w14:paraId="0C6B806C" w14:textId="77777777" w:rsidTr="00496FB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0F7C5CA" w14:textId="77777777" w:rsidR="005C6AD4" w:rsidRPr="00496FBA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</w:pPr>
            <w:r w:rsidRPr="00496FBA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1.3. Metadato Padre </w:t>
            </w:r>
            <w:r w:rsidRPr="00496FBA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5C6AD4" w:rsidRPr="005C6AD4" w14:paraId="68BF5359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32A5EE4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1.3.1. Titulo </w:t>
            </w:r>
            <w:r w:rsidRPr="005C6AD4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1862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1D6BAB4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EED5ED1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1.3.1. Identificador </w:t>
            </w:r>
            <w:r w:rsidRPr="005C6AD4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3777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0DC0FD43" w14:textId="77777777" w:rsidTr="00496FBA">
        <w:trPr>
          <w:trHeight w:val="33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6964424" w14:textId="77777777" w:rsidR="005C6AD4" w:rsidRPr="00496FBA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6"/>
                <w:szCs w:val="26"/>
                <w:lang w:val="es-CO" w:eastAsia="es-CO"/>
              </w:rPr>
            </w:pPr>
            <w:r w:rsidRPr="00496FBA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 xml:space="preserve">              </w:t>
            </w:r>
            <w:r w:rsidRPr="00496FBA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1.4. Contacto de los metadatos </w:t>
            </w:r>
            <w:r w:rsidRPr="00496FBA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5C6AD4" w:rsidRPr="005C6AD4" w14:paraId="5B8DCE2C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FC0A132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1.4.1. Rol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sz w:val="22"/>
              <w:szCs w:val="18"/>
            </w:rPr>
            <w:alias w:val="⇩"/>
            <w:tag w:val="Rol"/>
            <w:id w:val="1638533753"/>
            <w:placeholder>
              <w:docPart w:val="728813F4A8694EB89F5C4B7DABA70DB8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EndPr>
            <w:rPr>
              <w:color w:val="A6A6A6"/>
              <w:sz w:val="28"/>
              <w:szCs w:val="1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BF4DB4C" w14:textId="761F3C70" w:rsidR="005C6AD4" w:rsidRPr="005C6AD4" w:rsidRDefault="00F62203" w:rsidP="005C6AD4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000970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5C6AD4" w:rsidRPr="005C6AD4" w14:paraId="1A504683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A2B4679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1.4.2. Nombre de la Organización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7DA8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3D65B307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4ADD713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1.4.3. Nombre del cargo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B251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06AFCFC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191F913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1.4.4. Número de teléfono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0619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3CCABF68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1C2599D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1.4.5. Tipo del número de teléfono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Rol"/>
            <w:id w:val="678621417"/>
            <w:placeholder>
              <w:docPart w:val="D74DF0172DE34457B4B8E3B805A9DBA0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EndPr>
            <w:rPr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7F4937C" w14:textId="0CED7A7A" w:rsidR="005C6AD4" w:rsidRPr="005C6AD4" w:rsidRDefault="00EC116E" w:rsidP="005C6AD4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000970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5C6AD4" w:rsidRPr="005C6AD4" w14:paraId="0DE7C43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91DDDEF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1.4.6. Dirección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FBE8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30082D14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F5EDF54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1.4.7. Ciudad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443A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6C94EDE4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4B62119" w14:textId="4BB37EC4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1.4.8. Área administrativa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 xml:space="preserve"> 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4D7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7D83B81B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877301A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1.4.9. Código postal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1B0D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7B8E0289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13AE3B6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1.4.10. País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995C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República de Colombia]</w:t>
            </w:r>
          </w:p>
        </w:tc>
      </w:tr>
      <w:tr w:rsidR="005C6AD4" w:rsidRPr="005C6AD4" w14:paraId="2267EB66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20430BE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1.4.11. Correo Electrónico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9CF3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36BE9F6A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7BE68B9" w14:textId="36D737C0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1.4.12. Enlace 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2B51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588C9171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9F668F1" w14:textId="225A6590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1.4.13. Horario de atención (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D1AD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7423115F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3B493B7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1.4.14. Instrucciones para contacto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8A07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3EA61ED9" w14:textId="77777777" w:rsidTr="00496FB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05E59C2" w14:textId="77777777" w:rsidR="005C6AD4" w:rsidRPr="005C6AD4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496FBA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1.5. Fecha del Metadato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5C6AD4" w:rsidRPr="005C6AD4" w14:paraId="293E941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5FA4D98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1.5.1. Fecha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6B26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298E78F4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0C3A618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lastRenderedPageBreak/>
              <w:t xml:space="preserve">1.5.2. Tipo de Fecha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Tipo de Fecha"/>
            <w:id w:val="-317806256"/>
            <w:placeholder>
              <w:docPart w:val="9F174438932040E1BCCC5FE03959D5CA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color w:val="A6A6A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CC7D6F6" w14:textId="645E73E1" w:rsidR="005C6AD4" w:rsidRPr="005C6AD4" w:rsidRDefault="004A6D75" w:rsidP="005C6AD4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bCs/>
                    <w:color w:val="0070C0"/>
                    <w:sz w:val="22"/>
                    <w:szCs w:val="18"/>
                    <w:lang w:val="es-CO" w:eastAsia="es-CO"/>
                  </w:rPr>
                </w:pPr>
                <w:r w:rsidRPr="00000970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5C6AD4" w:rsidRPr="005C6AD4" w14:paraId="28826306" w14:textId="77777777" w:rsidTr="00496FB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9C2FD75" w14:textId="6CC75660" w:rsidR="005C6AD4" w:rsidRPr="005C6AD4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496FBA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1.6. Norma de metadatos </w:t>
            </w: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  <w:t>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O)</w:t>
            </w:r>
          </w:p>
        </w:tc>
      </w:tr>
      <w:tr w:rsidR="005C6AD4" w:rsidRPr="005C6AD4" w14:paraId="3750746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D1D97C6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1.6.1. Titulo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626A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ISO 19115-1]</w:t>
            </w:r>
          </w:p>
        </w:tc>
      </w:tr>
      <w:tr w:rsidR="005C6AD4" w:rsidRPr="005C6AD4" w14:paraId="301914A6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48E1225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1.6.2. Edición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EBE8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2014]</w:t>
            </w:r>
          </w:p>
        </w:tc>
      </w:tr>
      <w:tr w:rsidR="005C6AD4" w:rsidRPr="005C6AD4" w14:paraId="43D4EEC1" w14:textId="77777777" w:rsidTr="00496FB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D39F766" w14:textId="77777777" w:rsidR="005C6AD4" w:rsidRPr="005C6AD4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496FBA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1.7. Perfil de metadatos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5C6AD4" w:rsidRPr="005C6AD4" w14:paraId="7C81F6B1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AD82EC3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1.7.1. Titulo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E813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311CA65D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0E1E3AE" w14:textId="229876AC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1.7.2. Edición (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5BF6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7B6681F4" w14:textId="77777777" w:rsidTr="00496FB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32707E4" w14:textId="77777777" w:rsidR="005C6AD4" w:rsidRPr="005C6AD4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496FBA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1.8. Rol: ámbito de los metadatos</w:t>
            </w:r>
          </w:p>
        </w:tc>
      </w:tr>
      <w:tr w:rsidR="005C6AD4" w:rsidRPr="005C6AD4" w14:paraId="71D22CB4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6945C76" w14:textId="3DBE9BBD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1.8.1. Ámbito del recurso 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Rol"/>
            <w:id w:val="-378477695"/>
            <w:placeholder>
              <w:docPart w:val="48AFE36523E8476195F22BECABF62D56"/>
            </w:placeholder>
            <w:showingPlcHdr/>
            <w15:color w:val="000080"/>
            <w15:appearance w15:val="tags"/>
            <w:comboBox>
              <w:listItem w:value="Elija un elemento."/>
              <w:listItem w:displayText="Atributo" w:value="Atributo"/>
              <w:listItem w:displayText="Tipo de atributo" w:value="Tipo de atributo"/>
              <w:listItem w:displayText="Hardware de captura" w:value="Hardware de captura"/>
              <w:listItem w:displayText="Sesión de captura" w:value="Sesión de captura"/>
              <w:listItem w:displayText="Conjunto de datos" w:value="Conjunto de datos"/>
              <w:listItem w:displayText="Serie" w:value="Serie"/>
              <w:listItem w:displayText="Conjunto de datos no geográficos" w:value="Conjunto de datos no geográficos"/>
              <w:listItem w:displayText="Grupo de dimensión" w:value="Grupo de dimensión"/>
              <w:listItem w:displayText="Objeto geográfico" w:value="Objeto geográfico"/>
              <w:listItem w:displayText="Tipo de objeto geográfico" w:value="Tipo de objeto geográfico"/>
              <w:listItem w:displayText="Tipo de propiedad" w:value="Tipo de propiedad"/>
              <w:listItem w:displayText="Sesión de campo" w:value="Sesión de campo"/>
              <w:listItem w:displayText="Software" w:value="Software"/>
              <w:listItem w:displayText="Servicio" w:value="Servicio"/>
              <w:listItem w:displayText="Modelo" w:value="Modelo"/>
              <w:listItem w:displayText="Hoja" w:value="Hoja"/>
              <w:listItem w:displayText="Metadatos" w:value="Metadatos"/>
              <w:listItem w:displayText="Iniciativa" w:value="Iniciativa"/>
              <w:listItem w:displayText="Muestra" w:value="Muestra"/>
              <w:listItem w:displayText="Documento" w:value="Documento"/>
              <w:listItem w:displayText="Colección" w:value="Colección"/>
              <w:listItem w:displayText="Cobertura" w:value="Cobertura"/>
              <w:listItem w:displayText="Aplicación" w:value="Aplicación"/>
            </w:comboBox>
          </w:sdtPr>
          <w:sdtEndPr>
            <w:rPr>
              <w:rFonts w:ascii="Calibri" w:hAnsi="Calibri" w:cs="Calibri"/>
              <w:color w:val="A6A6A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4ABE739" w14:textId="03A6A78E" w:rsidR="005C6AD4" w:rsidRPr="005C6AD4" w:rsidRDefault="004C4630" w:rsidP="005C6AD4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bCs/>
                    <w:color w:val="0070C0"/>
                    <w:sz w:val="22"/>
                    <w:szCs w:val="18"/>
                    <w:lang w:val="es-CO" w:eastAsia="es-CO"/>
                  </w:rPr>
                </w:pPr>
                <w:r w:rsidRPr="00000970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5C6AD4" w:rsidRPr="005C6AD4" w14:paraId="403D06B6" w14:textId="77777777" w:rsidTr="00496FBA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709DBAB" w14:textId="77777777" w:rsidR="005C6AD4" w:rsidRPr="005C6AD4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305496"/>
                <w:sz w:val="24"/>
                <w:szCs w:val="24"/>
                <w:u w:val="single"/>
                <w:lang w:val="es-CO" w:eastAsia="es-CO"/>
              </w:rPr>
            </w:pPr>
            <w:r w:rsidRPr="00496FBA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2. Información de Identificación del Recurso </w:t>
            </w:r>
            <w:r w:rsidRPr="00496FB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u w:val="single"/>
                <w:lang w:val="es-CO" w:eastAsia="es-CO"/>
              </w:rPr>
              <w:t>(O)</w:t>
            </w:r>
          </w:p>
        </w:tc>
      </w:tr>
      <w:tr w:rsidR="005C6AD4" w:rsidRPr="005C6AD4" w14:paraId="66A7CB4D" w14:textId="77777777" w:rsidTr="00496FB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0375AEC" w14:textId="77777777" w:rsidR="005C6AD4" w:rsidRPr="005C6AD4" w:rsidRDefault="005C6AD4" w:rsidP="005C6A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496FBA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2.1. Citación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5C6AD4" w:rsidRPr="005C6AD4" w14:paraId="3BD1F8B9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E2F3253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2.11.  Titulo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6ADB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5C6AD4" w:rsidRPr="005C6AD4" w14:paraId="5941900C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13FAEA6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2.1.2. Fecha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B6D4" w14:textId="77777777" w:rsidR="005C6AD4" w:rsidRPr="005C6AD4" w:rsidRDefault="005C6AD4" w:rsidP="005C6AD4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D7575F" w:rsidRPr="005C6AD4" w14:paraId="4406207A" w14:textId="77777777" w:rsidTr="00C26D6D">
        <w:trPr>
          <w:trHeight w:val="33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3400811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2.1.3. Tipo de Fecha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Tipo de Fecha"/>
            <w:id w:val="1797334879"/>
            <w:placeholder>
              <w:docPart w:val="B80D09E94D05423CADAD6D9D8732CF8A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rFonts w:ascii="Calibri" w:hAnsi="Calibri" w:cs="Calibri"/>
              <w:color w:val="A6A6A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0A824E65" w14:textId="7F4C8FFC" w:rsidR="00D7575F" w:rsidRPr="005C6AD4" w:rsidRDefault="00D7575F" w:rsidP="00D7575F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bCs/>
                    <w:color w:val="A5A5A5"/>
                    <w:sz w:val="22"/>
                    <w:szCs w:val="18"/>
                    <w:lang w:val="es-CO" w:eastAsia="es-CO"/>
                  </w:rPr>
                </w:pPr>
                <w:r w:rsidRPr="00000970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D7575F" w:rsidRPr="005C6AD4" w14:paraId="65BDD0CE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A18D378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2.1.4. Edición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72B1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D7575F" w:rsidRPr="005C6AD4" w14:paraId="0A02305A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E006D3E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2.1.5. Fecha Edición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A769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D7575F" w:rsidRPr="005C6AD4" w14:paraId="4E83D382" w14:textId="77777777" w:rsidTr="005C6AD4">
        <w:trPr>
          <w:trHeight w:val="33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105B1EF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2.1.6. Forma de presentación 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CB02" w14:textId="41650199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bCs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bCs/>
                <w:color w:val="A5A5A5"/>
                <w:sz w:val="18"/>
                <w:szCs w:val="18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sz w:val="22"/>
                  <w:szCs w:val="18"/>
                </w:rPr>
                <w:alias w:val="⇩"/>
                <w:tag w:val="Forma de Presentación"/>
                <w:id w:val="333113717"/>
                <w:placeholder>
                  <w:docPart w:val="2B50DE6CABF34BD1A0E5EEE01836823F"/>
                </w:placeholder>
                <w:showingPlcHdr/>
                <w15:color w:val="000080"/>
                <w15:appearance w15:val="tags"/>
                <w:comboBox>
                  <w:listItem w:value="Elija un elemento."/>
                  <w:listItem w:displayText="Mapa digital" w:value="Mapa digital"/>
                  <w:listItem w:displayText="Modelo digital" w:value="Modelo digital"/>
                  <w:listItem w:displayText="Documento digital" w:value="Documento digital"/>
                  <w:listItem w:displayText="Documento impreso" w:value="Documento impreso"/>
                  <w:listItem w:displayText="Imagen digital" w:value="Imagen digital"/>
                  <w:listItem w:displayText="Imagen impresa" w:value="Imagen impresa"/>
                  <w:listItem w:displayText="Mapa impreso" w:value="Mapa impreso"/>
                  <w:listItem w:displayText="Modelo impreso" w:value="Modelo impreso"/>
                  <w:listItem w:displayText="Perfil digital" w:value="Perfil digital"/>
                  <w:listItem w:displayText="Perfil impreso" w:value="Perfil impreso"/>
                  <w:listItem w:displayText="Tabla digital" w:value="Tabla digital"/>
                  <w:listItem w:displayText="Copia impresa de tabla" w:value="Copia impresa de tabla"/>
                  <w:listItem w:displayText="Video digital" w:value="Video digital"/>
                  <w:listItem w:displayText="Video en cinta" w:value="Video en cinta"/>
                  <w:listItem w:displayText="Audio digital" w:value="Audio digital"/>
                  <w:listItem w:displayText="Multimedia en copia impresa" w:value="Multimedia en copia impresa"/>
                  <w:listItem w:displayText="Diagrama impreso" w:value="Diagrama impreso"/>
                  <w:listItem w:displayText="Objeto físico" w:value="Objeto físico"/>
                </w:comboBox>
              </w:sdtPr>
              <w:sdtEndPr>
                <w:rPr>
                  <w:color w:val="A6A6A6"/>
                  <w:szCs w:val="12"/>
                </w:rPr>
              </w:sdtEndPr>
              <w:sdtContent>
                <w:r w:rsidR="00000970" w:rsidRPr="00000970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sdtContent>
            </w:sdt>
          </w:p>
        </w:tc>
      </w:tr>
      <w:tr w:rsidR="00D7575F" w:rsidRPr="005C6AD4" w14:paraId="27C52913" w14:textId="77777777" w:rsidTr="009848D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3255FC84" w14:textId="77777777" w:rsidR="00D7575F" w:rsidRPr="005C6AD4" w:rsidRDefault="00D7575F" w:rsidP="00D7575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9848D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2.2. Resumen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D7575F" w:rsidRPr="005C6AD4" w14:paraId="1B56FBCB" w14:textId="77777777" w:rsidTr="005C6AD4">
        <w:trPr>
          <w:trHeight w:val="645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B29E9" w14:textId="77777777" w:rsidR="00D7575F" w:rsidRPr="005C6AD4" w:rsidRDefault="00D7575F" w:rsidP="00D7575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AR" w:eastAsia="es-CO"/>
              </w:rPr>
              <w:t xml:space="preserve"> </w:t>
            </w:r>
          </w:p>
          <w:p w14:paraId="20955127" w14:textId="4DC7B658" w:rsidR="00D7575F" w:rsidRPr="005C6AD4" w:rsidRDefault="00D7575F" w:rsidP="00D7575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  <w:t> </w:t>
            </w:r>
          </w:p>
        </w:tc>
      </w:tr>
      <w:tr w:rsidR="00D7575F" w:rsidRPr="005C6AD4" w14:paraId="5657F6D5" w14:textId="77777777" w:rsidTr="009848D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3065E2E" w14:textId="77777777" w:rsidR="00D7575F" w:rsidRPr="005C6AD4" w:rsidRDefault="00D7575F" w:rsidP="00D7575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9848D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2.3. Propósito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D7575F" w:rsidRPr="005C6AD4" w14:paraId="3FACB5B8" w14:textId="77777777" w:rsidTr="005C6AD4">
        <w:trPr>
          <w:trHeight w:val="705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52701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es-CO" w:eastAsia="es-CO"/>
              </w:rPr>
              <w:t> </w:t>
            </w:r>
          </w:p>
          <w:p w14:paraId="65E5E5C5" w14:textId="59AA0816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es-CO" w:eastAsia="es-CO"/>
              </w:rPr>
              <w:t> </w:t>
            </w:r>
          </w:p>
        </w:tc>
      </w:tr>
      <w:tr w:rsidR="00D7575F" w:rsidRPr="005C6AD4" w14:paraId="0580B416" w14:textId="77777777" w:rsidTr="009848D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FC4370C" w14:textId="77777777" w:rsidR="00D7575F" w:rsidRPr="005C6AD4" w:rsidRDefault="00D7575F" w:rsidP="00D7575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9848D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2.4. Crédito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D7575F" w:rsidRPr="005C6AD4" w14:paraId="6FC82CB1" w14:textId="77777777" w:rsidTr="005C6AD4">
        <w:trPr>
          <w:trHeight w:val="705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DC3DC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es-CO" w:eastAsia="es-CO"/>
              </w:rPr>
              <w:t> </w:t>
            </w:r>
          </w:p>
          <w:p w14:paraId="7033015C" w14:textId="7B4F4743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es-CO" w:eastAsia="es-CO"/>
              </w:rPr>
              <w:t> </w:t>
            </w:r>
          </w:p>
        </w:tc>
      </w:tr>
      <w:tr w:rsidR="00D7575F" w:rsidRPr="005C6AD4" w14:paraId="342681B8" w14:textId="77777777" w:rsidTr="009848D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6D676F52" w14:textId="77777777" w:rsidR="00D7575F" w:rsidRPr="005C6AD4" w:rsidRDefault="00D7575F" w:rsidP="00D7575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9848D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2.5 Estado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D7575F" w:rsidRPr="005C6AD4" w14:paraId="1573A5FA" w14:textId="77777777" w:rsidTr="005C6AD4">
        <w:trPr>
          <w:trHeight w:val="70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B3D18" w14:textId="77777777" w:rsidR="00D7575F" w:rsidRPr="005C6AD4" w:rsidRDefault="00D7575F" w:rsidP="00D7575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7F7F7F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Calibri" w:hAnsi="Arial" w:cs="Arial"/>
                <w:b w:val="0"/>
                <w:color w:val="7F7F7F"/>
                <w:sz w:val="24"/>
                <w:szCs w:val="24"/>
                <w:lang w:val="es-CO"/>
              </w:rPr>
              <w:t>Completado</w:t>
            </w:r>
          </w:p>
        </w:tc>
      </w:tr>
      <w:tr w:rsidR="00D7575F" w:rsidRPr="005C6AD4" w14:paraId="425EC1F4" w14:textId="77777777" w:rsidTr="009848D7">
        <w:trPr>
          <w:trHeight w:val="34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10B31CA6" w14:textId="77777777" w:rsidR="00D7575F" w:rsidRPr="005C6AD4" w:rsidRDefault="00D7575F" w:rsidP="00D7575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9848D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2.6. Contacto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D7575F" w:rsidRPr="005C6AD4" w14:paraId="7958506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8438994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2.6.1. Rol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sz w:val="22"/>
            </w:rPr>
            <w:alias w:val="⇩"/>
            <w:tag w:val="Rol"/>
            <w:id w:val="1872723413"/>
            <w:placeholder>
              <w:docPart w:val="6A927B22FCB0475A981422F9D482436A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EndPr>
            <w:rPr>
              <w:color w:val="A6A6A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201C7BC" w14:textId="3F143019" w:rsidR="00D7575F" w:rsidRPr="005C6AD4" w:rsidRDefault="00535F80" w:rsidP="00D7575F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535F80">
                  <w:rPr>
                    <w:rFonts w:ascii="Arial" w:hAnsi="Arial" w:cs="Arial"/>
                    <w:b w:val="0"/>
                    <w:color w:val="0070C0"/>
                    <w:sz w:val="22"/>
                  </w:rPr>
                  <w:t>Elija un elemento.</w:t>
                </w:r>
              </w:p>
            </w:tc>
          </w:sdtContent>
        </w:sdt>
      </w:tr>
      <w:tr w:rsidR="00D7575F" w:rsidRPr="005C6AD4" w14:paraId="1728074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C10BEAE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2.6.2. Nombre de la Organización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F573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D7575F" w:rsidRPr="005C6AD4" w14:paraId="03BEE31F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5AB3794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2.6.3. Nombre del cargo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958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D7575F" w:rsidRPr="005C6AD4" w14:paraId="1995BE04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D1BE10C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2.6.4. Número de teléfono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5975" w14:textId="77777777" w:rsidR="00D7575F" w:rsidRPr="005C6AD4" w:rsidRDefault="00D7575F" w:rsidP="00D7575F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3066725E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0A75122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2.6.5. Tipo del número de teléfono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Rol"/>
            <w:id w:val="1091903855"/>
            <w:placeholder>
              <w:docPart w:val="6D52C0CB64DC4574B8068DE5EDCBD607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EndPr>
            <w:rPr>
              <w:color w:val="A6A6A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DE0493C" w14:textId="532EF6BA" w:rsidR="003827D3" w:rsidRPr="005C6AD4" w:rsidRDefault="003827D3" w:rsidP="003827D3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bCs/>
                    <w:color w:val="0070C0"/>
                    <w:sz w:val="22"/>
                    <w:szCs w:val="18"/>
                    <w:lang w:val="es-CO" w:eastAsia="es-CO"/>
                  </w:rPr>
                </w:pPr>
                <w:r w:rsidRPr="003827D3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3827D3" w:rsidRPr="005C6AD4" w14:paraId="7B583D9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53E4561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2.6.6. Dirección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9426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034A10D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33F7DC9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lastRenderedPageBreak/>
              <w:t xml:space="preserve">2.6.7. Ciudad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36DA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3B6AE4F1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B74785F" w14:textId="2D89F14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2.6.8. Área administrativa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 xml:space="preserve"> 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A8CF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0CA8C91F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EDDBFEE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2.6.9. Código postal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C0C9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5EE8B3E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2386588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2.6.10. País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DFE3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República de Colombia]</w:t>
            </w:r>
          </w:p>
        </w:tc>
      </w:tr>
      <w:tr w:rsidR="003827D3" w:rsidRPr="005C6AD4" w14:paraId="2D62B740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04A4D62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2.6.11. Correo Electrónico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5F5F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02078B44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F1CCFC4" w14:textId="520FED38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2.6.12. Enlace 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70E9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7026B6AA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6766367" w14:textId="1D093148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2.6.13. Horario de atención (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4CFF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5ECC454D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83A8468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2.6.14. Instrucciones para contacto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4BF2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49AB65A2" w14:textId="77777777" w:rsidTr="009848D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D8B7243" w14:textId="77777777" w:rsidR="003827D3" w:rsidRPr="005C6AD4" w:rsidRDefault="003827D3" w:rsidP="003827D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9848D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2.7. Tipo de representación Espacial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3827D3" w:rsidRPr="005C6AD4" w14:paraId="3BD1C1F7" w14:textId="77777777" w:rsidTr="005C6AD4">
        <w:trPr>
          <w:trHeight w:val="30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C3E7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  <w:t>[Valor recomendado: Malla]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5CC5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  <w:t> </w:t>
            </w:r>
          </w:p>
        </w:tc>
      </w:tr>
      <w:tr w:rsidR="003827D3" w:rsidRPr="005C6AD4" w14:paraId="34A8EB4F" w14:textId="77777777" w:rsidTr="009848D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90AF6BF" w14:textId="77777777" w:rsidR="003827D3" w:rsidRPr="005C6AD4" w:rsidRDefault="003827D3" w:rsidP="003827D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9848D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2.8. Resolución Espacial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3827D3" w:rsidRPr="005C6AD4" w14:paraId="44971FF7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F57FB28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2.8.1. Distancia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15FA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18B7031B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4B22237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2.8.2. Nivel de detalle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8FDD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3827D3" w:rsidRPr="005C6AD4" w14:paraId="2DF105E2" w14:textId="77777777" w:rsidTr="009848D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3FFED2FD" w14:textId="77777777" w:rsidR="003827D3" w:rsidRPr="005C6AD4" w:rsidRDefault="003827D3" w:rsidP="003827D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9848D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2.9. Categoría del Tema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2C5F96" w:rsidRPr="005C6AD4" w14:paraId="09939B10" w14:textId="77777777" w:rsidTr="002C5F96">
        <w:trPr>
          <w:trHeight w:val="300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Arial" w:hAnsi="Arial" w:cs="Arial"/>
                <w:b w:val="0"/>
                <w:bCs/>
                <w:color w:val="0070C0"/>
                <w:sz w:val="22"/>
                <w:szCs w:val="12"/>
              </w:rPr>
              <w:alias w:val="⇩"/>
              <w:tag w:val="Rol"/>
              <w:id w:val="1861003822"/>
              <w:placeholder>
                <w:docPart w:val="AB8F5E08D33A4ED89A3852B0C788AB71"/>
              </w:placeholder>
              <w15:color w:val="000080"/>
              <w15:appearance w15:val="tags"/>
              <w:comboBox>
                <w:listItem w:value="Elija un elemento."/>
                <w:listItem w:displayText="Agricultura" w:value="Agricultura"/>
                <w:listItem w:displayText="Tipo de atributo" w:value="Tipo de atributo"/>
                <w:listItem w:displayText="Biota" w:value="Biota"/>
                <w:listItem w:displayText="Fronteras" w:value="Fronteras"/>
                <w:listItem w:displayText="Atmósfera climatológica y Meterológica" w:value="Atmósfera climatológica y Meterológica"/>
                <w:listItem w:displayText="Economía" w:value="Economía"/>
                <w:listItem w:displayText="Elevación" w:value="Elevación"/>
                <w:listItem w:displayText="Grupo de dimensión" w:value="Grupo de dimensión"/>
                <w:listItem w:displayText="Medio ambiente" w:value="Medio ambiente"/>
                <w:listItem w:displayText="Salud" w:value="Salud"/>
                <w:listItem w:displayText="Cobertura de la tierra con mapas basicos e imagenes" w:value="Cobertura de la tierra con mapas basicos e imagenes"/>
                <w:listItem w:displayText="Inteligencia militar" w:value="Inteligencia militar"/>
                <w:listItem w:displayText="Aguas interiores" w:value="Aguas interiores"/>
                <w:listItem w:displayText="Localización" w:value="Localización"/>
                <w:listItem w:displayText="Océanos" w:value="Océanos"/>
                <w:listItem w:displayText="Planeamiento catastral" w:value="Planeamiento catastral"/>
                <w:listItem w:displayText="Sociedad" w:value="Sociedad"/>
                <w:listItem w:displayText="Estructuras" w:value="Estructuras"/>
                <w:listItem w:displayText="Transporte" w:value="Transporte"/>
                <w:listItem w:displayText="Servicios de comunicación" w:value="Servicios de comunicación"/>
                <w:listItem w:displayText="Fuera de la tierra" w:value="Fuera de la tierra"/>
              </w:comboBox>
            </w:sdtPr>
            <w:sdtEndPr/>
            <w:sdtContent>
              <w:p w14:paraId="501BEB4D" w14:textId="77777777" w:rsidR="002C5F96" w:rsidRPr="002C5F96" w:rsidRDefault="002C5F96" w:rsidP="003827D3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bCs/>
                    <w:color w:val="0070C0"/>
                    <w:sz w:val="22"/>
                    <w:szCs w:val="12"/>
                    <w:lang w:val="es-CO" w:eastAsia="es-CO"/>
                  </w:rPr>
                </w:pPr>
                <w:r w:rsidRPr="002C5F96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p>
            </w:sdtContent>
          </w:sdt>
          <w:p w14:paraId="269DAA1B" w14:textId="4430AC49" w:rsidR="002C5F96" w:rsidRPr="005C6AD4" w:rsidRDefault="002C5F96" w:rsidP="003827D3">
            <w:pPr>
              <w:spacing w:line="240" w:lineRule="auto"/>
              <w:rPr>
                <w:rFonts w:ascii="Arial" w:eastAsia="Times New Roman" w:hAnsi="Arial" w:cs="Arial"/>
                <w:b w:val="0"/>
                <w:bCs/>
                <w:color w:val="0070C0"/>
                <w:sz w:val="22"/>
                <w:szCs w:val="12"/>
                <w:lang w:val="es-CO" w:eastAsia="es-CO"/>
              </w:rPr>
            </w:pPr>
          </w:p>
        </w:tc>
      </w:tr>
      <w:tr w:rsidR="003827D3" w:rsidRPr="005C6AD4" w14:paraId="522D3E94" w14:textId="77777777" w:rsidTr="005B1D1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EB072B3" w14:textId="04CE1C7C" w:rsidR="003827D3" w:rsidRPr="005C6AD4" w:rsidRDefault="003827D3" w:rsidP="003827D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2.10.</w:t>
            </w: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> </w:t>
            </w: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Extensión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3827D3" w:rsidRPr="005C6AD4" w14:paraId="2E2A934B" w14:textId="77777777" w:rsidTr="005C6AD4">
        <w:trPr>
          <w:trHeight w:val="30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CC68FDB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2.10.1. Longitud Oeste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8119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  <w:t> </w:t>
            </w:r>
          </w:p>
        </w:tc>
      </w:tr>
      <w:tr w:rsidR="003827D3" w:rsidRPr="005C6AD4" w14:paraId="3780B8B2" w14:textId="77777777" w:rsidTr="005C6AD4">
        <w:trPr>
          <w:trHeight w:val="30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2617DB6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2.10.2. Longitud Este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844F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  <w:t> </w:t>
            </w:r>
          </w:p>
        </w:tc>
      </w:tr>
      <w:tr w:rsidR="003827D3" w:rsidRPr="005C6AD4" w14:paraId="792A88D6" w14:textId="77777777" w:rsidTr="005C6AD4">
        <w:trPr>
          <w:trHeight w:val="30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03A5104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2.10.3. Latitud Sur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E3D1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  <w:t> </w:t>
            </w:r>
          </w:p>
        </w:tc>
      </w:tr>
      <w:tr w:rsidR="003827D3" w:rsidRPr="005C6AD4" w14:paraId="65932358" w14:textId="77777777" w:rsidTr="005C6AD4">
        <w:trPr>
          <w:trHeight w:val="30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FD0779E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2.10.4. Latitud Norte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EE99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  <w:t> </w:t>
            </w:r>
          </w:p>
        </w:tc>
      </w:tr>
      <w:tr w:rsidR="003827D3" w:rsidRPr="005C6AD4" w14:paraId="52A490B8" w14:textId="77777777" w:rsidTr="005B1D1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8BFD6E9" w14:textId="77777777" w:rsidR="003827D3" w:rsidRPr="005C6AD4" w:rsidRDefault="003827D3" w:rsidP="003827D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2.11. Mantenimiento del recurso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3827D3" w:rsidRPr="005C6AD4" w14:paraId="482C2E8C" w14:textId="77777777" w:rsidTr="005C6AD4">
        <w:trPr>
          <w:trHeight w:val="57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E50C826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2.11.1. Frecuencia de mantenimiento y actualización.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2375" w14:textId="48554C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bCs/>
                <w:color w:val="0070C0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  <w:t> </w:t>
            </w:r>
            <w:sdt>
              <w:sdtPr>
                <w:rPr>
                  <w:rFonts w:ascii="Calibri" w:hAnsi="Calibri" w:cs="Calibri"/>
                  <w:b w:val="0"/>
                  <w:bCs/>
                  <w:color w:val="0070C0"/>
                  <w:sz w:val="22"/>
                  <w:szCs w:val="12"/>
                </w:rPr>
                <w:alias w:val="⇩"/>
                <w:tag w:val="Codigo Freciuencia de Mantenimiento"/>
                <w:id w:val="1221331029"/>
                <w:placeholder>
                  <w:docPart w:val="C87CC0DDE4214D668480DC4416544E86"/>
                </w:placeholder>
                <w15:color w:val="000080"/>
                <w15:appearance w15:val="tags"/>
                <w:comboBox>
                  <w:listItem w:value="Elija un elemento."/>
                  <w:listItem w:displayText="Contínuamente" w:value="Contínuamente"/>
                  <w:listItem w:displayText="Diariamente" w:value="Diariamente"/>
                  <w:listItem w:displayText="Semanalmente" w:value="Semanalmente"/>
                  <w:listItem w:displayText="Quincenalmente" w:value="Quincenalmente"/>
                  <w:listItem w:displayText="Mensualmente" w:value="Mensualmente"/>
                  <w:listItem w:displayText="Trimestralmente" w:value="Trimestralmente"/>
                  <w:listItem w:displayText="Semestralmente" w:value="Semestralmente"/>
                  <w:listItem w:displayText="Anualmente" w:value="Anualmente"/>
                  <w:listItem w:displayText="Según necesidad" w:value="Según necesidad"/>
                  <w:listItem w:displayText="Irregular" w:value="Irregular"/>
                  <w:listItem w:displayText="No programado" w:value="No programado"/>
                  <w:listItem w:displayText="Desconocida" w:value="Desconocida"/>
                  <w:listItem w:displayText="Periódica" w:value="Periódica"/>
                  <w:listItem w:displayText="Quincenal" w:value="Quincenal"/>
                  <w:listItem w:displayText="Bianual" w:value="Bianual"/>
                </w:comboBox>
              </w:sdtPr>
              <w:sdtEndPr/>
              <w:sdtContent>
                <w:r w:rsidR="006F5784" w:rsidRPr="006F5784">
                  <w:rPr>
                    <w:rFonts w:ascii="Calibri" w:hAnsi="Calibri" w:cs="Calibri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sdtContent>
            </w:sdt>
          </w:p>
        </w:tc>
      </w:tr>
      <w:tr w:rsidR="003827D3" w:rsidRPr="005C6AD4" w14:paraId="17A97A07" w14:textId="77777777" w:rsidTr="005B1D1B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6202920A" w14:textId="04B46250" w:rsidR="003827D3" w:rsidRPr="005C6AD4" w:rsidRDefault="003827D3" w:rsidP="003827D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2.12. Rol: Muestra Grafica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3827D3" w:rsidRPr="005C6AD4" w14:paraId="2BA801FF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E1ED"/>
            <w:vAlign w:val="center"/>
            <w:hideMark/>
          </w:tcPr>
          <w:p w14:paraId="5BBB23B3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2.12.1. 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57CF8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3827D3" w:rsidRPr="005C6AD4" w14:paraId="1FB492DD" w14:textId="77777777" w:rsidTr="005B1D1B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67616D8C" w14:textId="6F433D31" w:rsidR="003827D3" w:rsidRPr="005C6AD4" w:rsidRDefault="003827D3" w:rsidP="003827D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2.13. Rol: Palabras claves descriptivas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3827D3" w:rsidRPr="005C6AD4" w14:paraId="1CCB9CBF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D72FD8D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2.12.1. Palabras clave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5FF2F" w14:textId="77777777" w:rsidR="003827D3" w:rsidRPr="005C6AD4" w:rsidRDefault="003827D3" w:rsidP="003827D3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6959356E" w14:textId="77777777" w:rsidTr="002834D8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A4909CD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2.12.2. Tipo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color w:val="0070C0"/>
              <w:sz w:val="22"/>
              <w:szCs w:val="12"/>
            </w:rPr>
            <w:alias w:val="⇩"/>
            <w:tag w:val="Tipo de palabra clave"/>
            <w:id w:val="172165601"/>
            <w:placeholder>
              <w:docPart w:val="BF514F8CBE0D4CFD835DDBAAA944EDC4"/>
            </w:placeholder>
            <w15:color w:val="000080"/>
            <w15:appearance w15:val="tags"/>
            <w:comboBox>
              <w:listItem w:value="Elija un elemento."/>
              <w:listItem w:displayText="Lugar" w:value="Lugar"/>
              <w:listItem w:displayText="Tema" w:value="Tema"/>
              <w:listItem w:displayText="Disciplina" w:value="Disciplina"/>
              <w:listItem w:displayText="Estrato" w:value="Estrato"/>
              <w:listItem w:displayText="Temporal" w:value="Temporal"/>
              <w:listItem w:displayText="Centro de datos" w:value="Centro de datos"/>
              <w:listItem w:displayText="Tipo de objeto geográfico" w:value="Tipo de objeto geográfico"/>
              <w:listItem w:displayText="Instrumento" w:value="Instrumento"/>
              <w:listItem w:displayText="Plataforma" w:value="Plataforma"/>
              <w:listItem w:displayText="Proceso" w:value="Proceso"/>
              <w:listItem w:displayText="Proyecto" w:value="Proyecto"/>
              <w:listItem w:displayText="Servicio" w:value="Servicio"/>
              <w:listItem w:displayText="Producto" w:value="Producto"/>
              <w:listItem w:displayText="Subcategoría del Tema" w:value="Subcategoría del Tema"/>
              <w:listItem w:displayText="Taxón" w:value="Taxón"/>
            </w:comboBox>
          </w:sdtPr>
          <w:sdtEndPr/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6F09E313" w14:textId="225514E1" w:rsidR="009D1E7F" w:rsidRPr="005C6AD4" w:rsidRDefault="009D1E7F" w:rsidP="009D1E7F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bCs/>
                    <w:color w:val="2F5496"/>
                    <w:sz w:val="22"/>
                    <w:lang w:val="es-CO" w:eastAsia="es-CO"/>
                  </w:rPr>
                </w:pPr>
                <w:r w:rsidRPr="00665187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</w:t>
                </w:r>
              </w:p>
            </w:tc>
          </w:sdtContent>
        </w:sdt>
      </w:tr>
      <w:tr w:rsidR="009D1E7F" w:rsidRPr="005C6AD4" w14:paraId="6E54FFDD" w14:textId="77777777" w:rsidTr="005B1D1B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1E639B99" w14:textId="1A457585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2.14. Rol: Restricciones del recurso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9D1E7F" w:rsidRPr="005C6AD4" w14:paraId="21A79E8D" w14:textId="77777777" w:rsidTr="005C6AD4">
        <w:trPr>
          <w:trHeight w:val="49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DE8C5D5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2.14.1. 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Limitaciones de uso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DC42D" w14:textId="77777777" w:rsidR="009D1E7F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  <w:p w14:paraId="7D2A9A48" w14:textId="77777777" w:rsidR="002D0C13" w:rsidRDefault="002D0C13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</w:p>
          <w:p w14:paraId="75FA62A7" w14:textId="043B975E" w:rsidR="002D0C13" w:rsidRPr="005C6AD4" w:rsidRDefault="002D0C13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</w:p>
        </w:tc>
      </w:tr>
      <w:tr w:rsidR="009D1E7F" w:rsidRPr="005C6AD4" w14:paraId="19B0E1AC" w14:textId="77777777" w:rsidTr="005C6AD4">
        <w:trPr>
          <w:trHeight w:val="57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67A40B2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2.14.2. 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Restricciones de acceso (Restricciones Legales)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0AC5B" w14:textId="78B9D7AC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bCs/>
                <w:color w:val="2F549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color w:val="0070C0"/>
                  <w:sz w:val="22"/>
                  <w:szCs w:val="12"/>
                </w:rPr>
                <w:alias w:val="⇩"/>
                <w:tag w:val="Codigo de Restricción"/>
                <w:id w:val="982348978"/>
                <w:placeholder>
                  <w:docPart w:val="B61BB83E0E794CB6AA900F69DDFC941D"/>
                </w:placeholder>
                <w15:color w:val="000080"/>
                <w15:appearance w15:val="tags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EndPr/>
              <w:sdtContent>
                <w:r w:rsidR="00484206" w:rsidRPr="00665187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sdtContent>
            </w:sdt>
          </w:p>
        </w:tc>
      </w:tr>
      <w:tr w:rsidR="009D1E7F" w:rsidRPr="005C6AD4" w14:paraId="083EA93D" w14:textId="77777777" w:rsidTr="005C6AD4">
        <w:trPr>
          <w:trHeight w:val="57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1CE4952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2.14.3. 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Restricciones de uso (Restricciones Legales) </w:t>
            </w:r>
            <w:r w:rsidRPr="005C6AD4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F8D5A" w14:textId="44886E64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bCs/>
                <w:color w:val="2F549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color w:val="0070C0"/>
                  <w:sz w:val="22"/>
                  <w:szCs w:val="12"/>
                </w:rPr>
                <w:alias w:val="⇩"/>
                <w:tag w:val="Rol"/>
                <w:id w:val="282935641"/>
                <w:placeholder>
                  <w:docPart w:val="8827D687A8BC40DD8281108B769FD18F"/>
                </w:placeholder>
                <w15:color w:val="000080"/>
                <w15:appearance w15:val="tags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EndPr/>
              <w:sdtContent>
                <w:r w:rsidR="00C34C53" w:rsidRPr="00C34C53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sdtContent>
            </w:sdt>
          </w:p>
        </w:tc>
      </w:tr>
      <w:tr w:rsidR="009D1E7F" w:rsidRPr="005C6AD4" w14:paraId="04B386D4" w14:textId="77777777" w:rsidTr="005C6AD4">
        <w:trPr>
          <w:trHeight w:val="64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6EF4015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lastRenderedPageBreak/>
              <w:t xml:space="preserve">2.14.4. 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Restricciones de otro tipo (Restricciones Legales) </w:t>
            </w:r>
            <w:r w:rsidRPr="005C6AD4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A44F1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49D117BF" w14:textId="77777777" w:rsidTr="005B1D1B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6482C1C" w14:textId="75BA40D6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2.15. Descripción del entorno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9D1E7F" w:rsidRPr="005C6AD4" w14:paraId="1CE0CB24" w14:textId="77777777" w:rsidTr="005C6AD4">
        <w:trPr>
          <w:trHeight w:val="66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8D1AD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  <w:t> </w:t>
            </w:r>
          </w:p>
        </w:tc>
      </w:tr>
      <w:tr w:rsidR="009D1E7F" w:rsidRPr="005C6AD4" w14:paraId="3B5209D7" w14:textId="77777777" w:rsidTr="005B1D1B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6DDF021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563C1"/>
                <w:sz w:val="24"/>
                <w:szCs w:val="24"/>
                <w:u w:val="single"/>
                <w:lang w:val="es-CO" w:eastAsia="es-CO"/>
              </w:rPr>
            </w:pPr>
            <w:bookmarkStart w:id="1" w:name="RANGE!A91"/>
            <w:r w:rsidRPr="005B1D1B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ES_tradnl" w:eastAsia="es-CO"/>
              </w:rPr>
              <w:t>3. Información de calidad del recurso</w:t>
            </w:r>
            <w:bookmarkEnd w:id="1"/>
          </w:p>
        </w:tc>
      </w:tr>
      <w:tr w:rsidR="009D1E7F" w:rsidRPr="005C6AD4" w14:paraId="04BFE3A0" w14:textId="77777777" w:rsidTr="005B1D1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5504DA7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3.</w:t>
            </w: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 xml:space="preserve">         </w:t>
            </w:r>
            <w:r w:rsidRPr="005B1D1B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Información de Linaje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9D1E7F" w:rsidRPr="005C6AD4" w14:paraId="2D2B252F" w14:textId="77777777" w:rsidTr="008E03C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08C3070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8E03CC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3.1. Declaración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9D1E7F" w:rsidRPr="005C6AD4" w14:paraId="2CFD12E1" w14:textId="77777777" w:rsidTr="005C6AD4">
        <w:trPr>
          <w:trHeight w:val="615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3715" w14:textId="77777777" w:rsidR="009D1E7F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  <w:t> </w:t>
            </w:r>
          </w:p>
          <w:p w14:paraId="26689EAD" w14:textId="77777777" w:rsidR="002D0C13" w:rsidRPr="005C6AD4" w:rsidRDefault="002D0C13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</w:p>
          <w:p w14:paraId="5189C2A5" w14:textId="2A6E750D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9D1E7F" w:rsidRPr="005C6AD4" w14:paraId="769D2778" w14:textId="77777777" w:rsidTr="00F215A1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03C9FA8A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F215A1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3.2. Paso del proceso </w:t>
            </w:r>
            <w:r w:rsidRPr="00F215A1">
              <w:rPr>
                <w:rFonts w:ascii="Arial" w:eastAsia="Times New Roman" w:hAnsi="Arial" w:cs="Arial"/>
                <w:b w:val="0"/>
                <w:color w:val="002060"/>
                <w:sz w:val="24"/>
                <w:szCs w:val="24"/>
                <w:lang w:val="es-CO" w:eastAsia="es-CO"/>
              </w:rPr>
              <w:t>(C)</w:t>
            </w:r>
          </w:p>
        </w:tc>
      </w:tr>
      <w:tr w:rsidR="009D1E7F" w:rsidRPr="005C6AD4" w14:paraId="3ADA5CCD" w14:textId="77777777" w:rsidTr="005C6AD4">
        <w:trPr>
          <w:trHeight w:val="615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7D0F" w14:textId="77777777" w:rsidR="009D1E7F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  <w:t> </w:t>
            </w:r>
          </w:p>
          <w:p w14:paraId="7E37C6F4" w14:textId="77777777" w:rsidR="002D0C13" w:rsidRPr="005C6AD4" w:rsidRDefault="002D0C13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</w:p>
          <w:p w14:paraId="4B313C12" w14:textId="26C7155E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9D1E7F" w:rsidRPr="005C6AD4" w14:paraId="7E1CF594" w14:textId="77777777" w:rsidTr="00F215A1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6626EB47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F215A1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3.3. Rol: Fuente </w:t>
            </w:r>
            <w:r w:rsidRPr="00C415D6">
              <w:rPr>
                <w:rFonts w:ascii="Arial" w:eastAsia="Times New Roman" w:hAnsi="Arial" w:cs="Arial"/>
                <w:b w:val="0"/>
                <w:color w:val="002060"/>
                <w:sz w:val="24"/>
                <w:szCs w:val="24"/>
                <w:lang w:val="es-CO" w:eastAsia="es-CO"/>
              </w:rPr>
              <w:t>(C)</w:t>
            </w:r>
          </w:p>
        </w:tc>
      </w:tr>
      <w:tr w:rsidR="009D1E7F" w:rsidRPr="005C6AD4" w14:paraId="14E94E29" w14:textId="77777777" w:rsidTr="005C6AD4">
        <w:trPr>
          <w:trHeight w:val="662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6DF9" w14:textId="77777777" w:rsidR="009D1E7F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  <w:t> </w:t>
            </w:r>
          </w:p>
          <w:p w14:paraId="58C6335F" w14:textId="77777777" w:rsidR="002D0C13" w:rsidRPr="005C6AD4" w:rsidRDefault="002D0C13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</w:p>
          <w:p w14:paraId="61D71FBC" w14:textId="2196E1C1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9D1E7F" w:rsidRPr="005C6AD4" w14:paraId="18888708" w14:textId="77777777" w:rsidTr="008E03CC">
        <w:trPr>
          <w:trHeight w:val="4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682CB9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305496"/>
                <w:sz w:val="24"/>
                <w:szCs w:val="24"/>
                <w:u w:val="single"/>
                <w:lang w:val="es-CO" w:eastAsia="es-CO"/>
              </w:rPr>
            </w:pPr>
            <w:r w:rsidRPr="006D000E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ES_tradnl" w:eastAsia="es-CO"/>
              </w:rPr>
              <w:t xml:space="preserve">4. Informes de Calidad </w:t>
            </w:r>
            <w:r w:rsidRPr="00C415D6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u w:val="single"/>
                <w:lang w:val="es-ES_tradnl" w:eastAsia="es-CO"/>
              </w:rPr>
              <w:t>(Op)</w:t>
            </w:r>
          </w:p>
        </w:tc>
      </w:tr>
      <w:tr w:rsidR="009D1E7F" w:rsidRPr="005C6AD4" w14:paraId="492E76FF" w14:textId="77777777" w:rsidTr="00CF3FF9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48B0FEDE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  <w:t xml:space="preserve">4.1. Alcance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9D1E7F" w:rsidRPr="005C6AD4" w14:paraId="603F3C20" w14:textId="77777777" w:rsidTr="005C6AD4">
        <w:trPr>
          <w:trHeight w:val="61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E124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  <w:t>Elija un elemento.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E703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70C0"/>
                <w:sz w:val="24"/>
                <w:szCs w:val="24"/>
                <w:lang w:val="es-CO" w:eastAsia="es-CO"/>
              </w:rPr>
              <w:t> </w:t>
            </w:r>
          </w:p>
        </w:tc>
      </w:tr>
      <w:tr w:rsidR="009D1E7F" w:rsidRPr="005C6AD4" w14:paraId="13BB569F" w14:textId="77777777" w:rsidTr="00CF3FF9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4F26FE3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  <w:t>4.2.</w:t>
            </w:r>
            <w:r w:rsidRPr="005C6AD4">
              <w:rPr>
                <w:rFonts w:ascii="Arial" w:eastAsia="Times New Roman" w:hAnsi="Arial" w:cs="Arial"/>
                <w:b w:val="0"/>
                <w:color w:val="2F5496"/>
                <w:sz w:val="14"/>
                <w:szCs w:val="14"/>
                <w:lang w:val="es-CO" w:eastAsia="es-CO"/>
              </w:rPr>
              <w:t>  </w:t>
            </w: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  <w:t xml:space="preserve">Informe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9D1E7F" w:rsidRPr="005C6AD4" w14:paraId="5B63B689" w14:textId="77777777" w:rsidTr="005C6AD4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5DCE4"/>
            <w:vAlign w:val="center"/>
            <w:hideMark/>
          </w:tcPr>
          <w:p w14:paraId="14F6CEAE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  <w:t>Medidas de calidad de datos</w:t>
            </w:r>
          </w:p>
        </w:tc>
      </w:tr>
      <w:tr w:rsidR="009D1E7F" w:rsidRPr="005C6AD4" w14:paraId="4870E0FE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B5E90FF" w14:textId="2F4A0C7E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del Elemento de calidad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3758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0E434AB9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D7448B1" w14:textId="3155695B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4.2.2. 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Identificador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6EAA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3590E6A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6966250" w14:textId="18ED1EC1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4.2.3.</w:t>
            </w:r>
            <w:r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7F5E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1AE5CA8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2EC9225" w14:textId="2D40F028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4.2.4. 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Alias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 xml:space="preserve"> 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5F40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37179C9E" w14:textId="77777777" w:rsidTr="00CF3FF9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C968FCD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4.2.5.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 xml:space="preserve">   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Rol: Medida básica </w:t>
            </w:r>
            <w:r w:rsidRPr="00CF3FF9">
              <w:rPr>
                <w:rFonts w:ascii="Arial" w:eastAsia="Times New Roman" w:hAnsi="Arial" w:cs="Arial"/>
                <w:b w:val="0"/>
                <w:color w:val="002060"/>
                <w:sz w:val="24"/>
                <w:szCs w:val="24"/>
                <w:lang w:val="es-CO" w:eastAsia="es-CO"/>
              </w:rPr>
              <w:t>(C)</w:t>
            </w:r>
          </w:p>
        </w:tc>
      </w:tr>
      <w:tr w:rsidR="009D1E7F" w:rsidRPr="005C6AD4" w14:paraId="48FB9901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FE017AB" w14:textId="6763293C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4.2.5.1. 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8AC6C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31486CCD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729993F" w14:textId="48B628F2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4.2.5.2. 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Definición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F695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1B576318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282B091" w14:textId="563BAEBC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4.2.5.3. 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Tipo de valor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7814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38B2F085" w14:textId="77777777" w:rsidTr="00CF3FF9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028162AB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4.2.6.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> 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Rol: Parámetro </w:t>
            </w:r>
            <w:r w:rsidRPr="00C86A4A">
              <w:rPr>
                <w:rFonts w:ascii="Arial" w:eastAsia="Times New Roman" w:hAnsi="Arial" w:cs="Arial"/>
                <w:b w:val="0"/>
                <w:color w:val="002060"/>
                <w:sz w:val="24"/>
                <w:szCs w:val="24"/>
                <w:lang w:val="es-CO" w:eastAsia="es-CO"/>
              </w:rPr>
              <w:t>(C)</w:t>
            </w:r>
          </w:p>
        </w:tc>
      </w:tr>
      <w:tr w:rsidR="009D1E7F" w:rsidRPr="005C6AD4" w14:paraId="407917CB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3C1F336" w14:textId="291C9A76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4.2.6.1. 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47BF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295390CB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092A370" w14:textId="6CC588F4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4.2.6.2. 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Definición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BE41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20457AD1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5E67E2D" w14:textId="11272874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4.2.6.3. 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Tipo de valor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2593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2E313128" w14:textId="77777777" w:rsidTr="00817D04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4857048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Evaluación de la calidad de datos</w:t>
            </w:r>
          </w:p>
        </w:tc>
      </w:tr>
      <w:tr w:rsidR="009D1E7F" w:rsidRPr="005C6AD4" w14:paraId="7852694B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0378B72" w14:textId="18248AC5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4.2.7. 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Tipo</w:t>
            </w:r>
            <w:r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método de evaluación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</w:rPr>
            <w:alias w:val="⇩"/>
            <w:tag w:val="Tipo de Metodo de Evaluación"/>
            <w:id w:val="-340159626"/>
            <w:placeholder>
              <w:docPart w:val="A6B0B9488C434BCA9311EDB5D65A39CA"/>
            </w:placeholder>
            <w:showingPlcHdr/>
            <w15:color w:val="000080"/>
            <w15:appearance w15:val="tags"/>
            <w:comboBox>
              <w:listItem w:value="Elija un elemento."/>
              <w:listItem w:displayText="Directo Interno" w:value="Directo Interno"/>
              <w:listItem w:displayText="Indirecto" w:value="Indirecto"/>
              <w:listItem w:displayText="Directo Externo" w:value="Directo Externo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DED6BEE" w14:textId="395FE403" w:rsidR="009D1E7F" w:rsidRPr="005C6AD4" w:rsidRDefault="004846E7" w:rsidP="009D1E7F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357D9E">
                  <w:rPr>
                    <w:rFonts w:ascii="Arial" w:hAnsi="Arial" w:cs="Arial"/>
                    <w:b w:val="0"/>
                    <w:bCs/>
                    <w:color w:val="0070C0"/>
                    <w:sz w:val="22"/>
                  </w:rPr>
                  <w:t>Elija un elemento.</w:t>
                </w:r>
              </w:p>
            </w:tc>
          </w:sdtContent>
        </w:sdt>
      </w:tr>
      <w:tr w:rsidR="009D1E7F" w:rsidRPr="005C6AD4" w14:paraId="09B3241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C9E484D" w14:textId="466879CB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4.2.8.  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Fecha de evaluación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74BC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7471F835" w14:textId="77777777" w:rsidTr="005C6AD4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5DCE4"/>
            <w:vAlign w:val="center"/>
            <w:hideMark/>
          </w:tcPr>
          <w:p w14:paraId="387B7CDD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  <w:lastRenderedPageBreak/>
              <w:t>Resultados de la calidad de datos</w:t>
            </w:r>
          </w:p>
        </w:tc>
      </w:tr>
      <w:tr w:rsidR="009D1E7F" w:rsidRPr="005C6AD4" w14:paraId="2689A576" w14:textId="77777777" w:rsidTr="00817D04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34C05DC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4.2.9.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 xml:space="preserve">      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Cuantitativo </w:t>
            </w:r>
            <w:r w:rsidRPr="003B7880">
              <w:rPr>
                <w:rFonts w:ascii="Arial" w:eastAsia="Times New Roman" w:hAnsi="Arial" w:cs="Arial"/>
                <w:b w:val="0"/>
                <w:color w:val="002060"/>
                <w:sz w:val="24"/>
                <w:szCs w:val="24"/>
                <w:lang w:val="es-CO" w:eastAsia="es-CO"/>
              </w:rPr>
              <w:t>(C)</w:t>
            </w:r>
          </w:p>
        </w:tc>
      </w:tr>
      <w:tr w:rsidR="009D1E7F" w:rsidRPr="005C6AD4" w14:paraId="5F7A08B5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99D5FDC" w14:textId="62B1D2F4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4.2.9.1. 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Unidad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330A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05BC62DA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7ACEE2E" w14:textId="26C1704F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4.2.9.2. 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Valor de la unidad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4029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6BCCD9A7" w14:textId="77777777" w:rsidTr="003B7880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72905B6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4.2.10.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> 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Conformidad </w:t>
            </w:r>
            <w:r w:rsidRPr="005C6AD4">
              <w:rPr>
                <w:rFonts w:ascii="Arial" w:eastAsia="Times New Roman" w:hAnsi="Arial" w:cs="Arial"/>
                <w:b w:val="0"/>
                <w:color w:val="00B0F0"/>
                <w:sz w:val="24"/>
                <w:szCs w:val="24"/>
                <w:lang w:val="es-CO" w:eastAsia="es-CO"/>
              </w:rPr>
              <w:t>(C)</w:t>
            </w:r>
          </w:p>
        </w:tc>
      </w:tr>
      <w:tr w:rsidR="009D1E7F" w:rsidRPr="005C6AD4" w14:paraId="21A9C933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CC6C0E6" w14:textId="2F5A5B83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4.2.10.1.</w:t>
            </w:r>
            <w:r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Titulo especificación 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FA50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2252078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9985FDB" w14:textId="1AEDD622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4.2.10.2. 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Fecha especificación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FC1F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5A92B960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FF6BC53" w14:textId="190F3AF5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4.2.10.3.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Tipo de fecha especificación 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Tipo de Fecha"/>
            <w:id w:val="2052497131"/>
            <w:placeholder>
              <w:docPart w:val="35096A8862724221B7DB081765CC0B97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7A39B88" w14:textId="7A8848DD" w:rsidR="009D1E7F" w:rsidRPr="005C6AD4" w:rsidRDefault="00357D9E" w:rsidP="009D1E7F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357D9E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9D1E7F" w:rsidRPr="005C6AD4" w14:paraId="17793660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9DE7336" w14:textId="1E14DD1A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4.2.10.4.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Aprobó 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C890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9D1E7F" w:rsidRPr="005C6AD4" w14:paraId="2DA3795A" w14:textId="77777777" w:rsidTr="003B7880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027B04F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A6A6A6"/>
                <w:sz w:val="24"/>
                <w:szCs w:val="24"/>
                <w:lang w:val="es-CO" w:eastAsia="es-CO"/>
              </w:rPr>
            </w:pP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ES_tradnl" w:eastAsia="es-CO"/>
              </w:rPr>
              <w:t>4.2.11.</w:t>
            </w:r>
            <w:r w:rsidRPr="003B7880">
              <w:rPr>
                <w:rFonts w:ascii="Arial" w:eastAsia="Times New Roman" w:hAnsi="Arial" w:cs="Arial"/>
                <w:bCs/>
                <w:color w:val="FFFFFF" w:themeColor="background1"/>
                <w:sz w:val="14"/>
                <w:szCs w:val="14"/>
                <w:lang w:val="es-ES_tradnl" w:eastAsia="es-CO"/>
              </w:rPr>
              <w:t> 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ES_tradnl" w:eastAsia="es-CO"/>
              </w:rPr>
              <w:t xml:space="preserve">Descriptivo </w:t>
            </w:r>
            <w:r w:rsidRPr="003B7880">
              <w:rPr>
                <w:rFonts w:ascii="Arial" w:eastAsia="Times New Roman" w:hAnsi="Arial" w:cs="Arial"/>
                <w:bCs/>
                <w:color w:val="002060"/>
                <w:sz w:val="24"/>
                <w:szCs w:val="24"/>
                <w:lang w:val="es-ES_tradnl" w:eastAsia="es-CO"/>
              </w:rPr>
              <w:t>(C)</w:t>
            </w:r>
          </w:p>
        </w:tc>
      </w:tr>
      <w:tr w:rsidR="009D1E7F" w:rsidRPr="005C6AD4" w14:paraId="1CA15467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3734370" w14:textId="1AAAFD5D" w:rsidR="009D1E7F" w:rsidRPr="005C6AD4" w:rsidRDefault="009D1E7F" w:rsidP="009D1E7F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4.2.11.1. 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Declaración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2669" w14:textId="52D4B953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 xml:space="preserve">[Remítase a sesión de linaje al numeral 3.1 de este </w:t>
            </w:r>
            <w:r w:rsidR="001A0E53"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documento]</w:t>
            </w: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 xml:space="preserve"> </w:t>
            </w:r>
          </w:p>
        </w:tc>
      </w:tr>
      <w:tr w:rsidR="009D1E7F" w:rsidRPr="005C6AD4" w14:paraId="632B1079" w14:textId="77777777" w:rsidTr="003B7880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42FA71E" w14:textId="77777777" w:rsidR="009D1E7F" w:rsidRPr="005C6AD4" w:rsidRDefault="009D1E7F" w:rsidP="009D1E7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A6A6A6"/>
                <w:sz w:val="24"/>
                <w:szCs w:val="24"/>
                <w:lang w:val="es-CO" w:eastAsia="es-CO"/>
              </w:rPr>
            </w:pP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ES_tradnl" w:eastAsia="es-CO"/>
              </w:rPr>
              <w:t>4.2.12.</w:t>
            </w:r>
            <w:r w:rsidRPr="003B7880">
              <w:rPr>
                <w:rFonts w:ascii="Arial" w:eastAsia="Times New Roman" w:hAnsi="Arial" w:cs="Arial"/>
                <w:bCs/>
                <w:color w:val="FFFFFF" w:themeColor="background1"/>
                <w:sz w:val="14"/>
                <w:szCs w:val="14"/>
                <w:lang w:val="es-ES_tradnl" w:eastAsia="es-CO"/>
              </w:rPr>
              <w:t xml:space="preserve">  </w:t>
            </w:r>
            <w:r w:rsidRPr="003B7880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ES_tradnl" w:eastAsia="es-CO"/>
              </w:rPr>
              <w:t xml:space="preserve">Cobertura </w:t>
            </w:r>
            <w:r w:rsidRPr="003B7880">
              <w:rPr>
                <w:rFonts w:ascii="Arial" w:eastAsia="Times New Roman" w:hAnsi="Arial" w:cs="Arial"/>
                <w:bCs/>
                <w:color w:val="002060"/>
                <w:sz w:val="24"/>
                <w:szCs w:val="24"/>
                <w:lang w:val="es-ES_tradnl" w:eastAsia="es-CO"/>
              </w:rPr>
              <w:t>(C)</w:t>
            </w:r>
          </w:p>
        </w:tc>
      </w:tr>
      <w:tr w:rsidR="009D1E7F" w:rsidRPr="005C6AD4" w14:paraId="70AAA2A6" w14:textId="77777777" w:rsidTr="005C6AD4">
        <w:trPr>
          <w:trHeight w:val="57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623E56D" w14:textId="10EB5C43" w:rsidR="009D1E7F" w:rsidRPr="005C6AD4" w:rsidRDefault="009D1E7F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4.2.12.1.  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Tipo de representación espacial 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368E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ES_tradnl" w:eastAsia="es-CO"/>
              </w:rPr>
              <w:t>Malla</w:t>
            </w:r>
          </w:p>
        </w:tc>
      </w:tr>
      <w:tr w:rsidR="009D1E7F" w:rsidRPr="005C6AD4" w14:paraId="5F74929B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D2EBBEE" w14:textId="7A9199C7" w:rsidR="009D1E7F" w:rsidRPr="005C6AD4" w:rsidRDefault="009D1E7F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4.2.12.2.  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Numero de dimensiones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7C97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ES_tradnl" w:eastAsia="es-CO"/>
              </w:rPr>
              <w:t> </w:t>
            </w:r>
          </w:p>
        </w:tc>
      </w:tr>
      <w:tr w:rsidR="00C06E2B" w:rsidRPr="005C6AD4" w14:paraId="25CABD52" w14:textId="77777777" w:rsidTr="001E67C3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62937C7" w14:textId="42767263" w:rsidR="00C06E2B" w:rsidRPr="005C6AD4" w:rsidRDefault="00C06E2B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4.2.12.3.  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de la dimensión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</w:rPr>
            <w:alias w:val="⇩"/>
            <w:tag w:val="Tipo de Fecha"/>
            <w:id w:val="-153140835"/>
            <w:placeholder>
              <w:docPart w:val="1064B1D830724EE29CA8F16B7D9056FB"/>
            </w:placeholder>
            <w:showingPlcHdr/>
            <w15:color w:val="000080"/>
            <w15:appearance w15:val="tags"/>
            <w:comboBox>
              <w:listItem w:value="Elija un elemento."/>
              <w:listItem w:displayText="Fila" w:value="Fila"/>
              <w:listItem w:displayText="Columna" w:value="Columna"/>
              <w:listItem w:displayText="Vertical" w:value="Vertical"/>
              <w:listItem w:displayText="Trayectoria" w:value="Trayectoria"/>
              <w:listItem w:displayText="Trayectoria Cruce" w:value="Trayectoria Cruce"/>
              <w:listItem w:displayText="Linea" w:value="Linea"/>
              <w:listItem w:displayText="Muestra" w:value="Muestra"/>
              <w:listItem w:displayText="Tiempo" w:value="Tiempo"/>
            </w:comboBox>
          </w:sdtPr>
          <w:sdtEndPr>
            <w:rPr>
              <w:color w:val="A6A6A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464D7D3F" w14:textId="26C9E259" w:rsidR="00C06E2B" w:rsidRPr="005C6AD4" w:rsidRDefault="00C06E2B" w:rsidP="00C06E2B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bCs/>
                    <w:color w:val="0070C0"/>
                    <w:sz w:val="22"/>
                    <w:lang w:val="es-CO" w:eastAsia="es-CO"/>
                  </w:rPr>
                </w:pPr>
                <w:r w:rsidRPr="00C06E2B">
                  <w:rPr>
                    <w:rFonts w:ascii="Arial" w:hAnsi="Arial" w:cs="Arial"/>
                    <w:b w:val="0"/>
                    <w:bCs/>
                    <w:color w:val="0070C0"/>
                    <w:sz w:val="22"/>
                  </w:rPr>
                  <w:t>Elija un elemento.</w:t>
                </w:r>
              </w:p>
            </w:tc>
          </w:sdtContent>
        </w:sdt>
      </w:tr>
      <w:tr w:rsidR="009D1E7F" w:rsidRPr="005C6AD4" w14:paraId="7002284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DCDA7B0" w14:textId="46EC069E" w:rsidR="009D1E7F" w:rsidRPr="005C6AD4" w:rsidRDefault="009D1E7F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4.2.12.4.  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Tamaño de la dimensión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EDEC" w14:textId="77777777" w:rsidR="009D1E7F" w:rsidRPr="005C6AD4" w:rsidRDefault="009D1E7F" w:rsidP="009D1E7F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ES_tradnl" w:eastAsia="es-CO"/>
              </w:rPr>
              <w:t> </w:t>
            </w:r>
          </w:p>
        </w:tc>
      </w:tr>
      <w:tr w:rsidR="00BF3457" w:rsidRPr="005C6AD4" w14:paraId="33F41962" w14:textId="77777777" w:rsidTr="00892F51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DCF6EA7" w14:textId="3E5E5F4A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4.2.12.5.  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Geometría de la celdilla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</w:rPr>
            <w:alias w:val="⇩"/>
            <w:tag w:val="Tipo de Fecha"/>
            <w:id w:val="-1690828550"/>
            <w:placeholder>
              <w:docPart w:val="395FD348714B49EA9F77D3859F8C0613"/>
            </w:placeholder>
            <w:showingPlcHdr/>
            <w15:color w:val="000080"/>
            <w15:appearance w15:val="tags"/>
            <w:comboBox>
              <w:listItem w:value="Elija un elemento."/>
              <w:listItem w:displayText="Punto" w:value="Punto"/>
              <w:listItem w:displayText="Area " w:value="Area "/>
              <w:listItem w:displayText="Voxel" w:value="Voxel"/>
              <w:listItem w:displayText="Estracto" w:value="Estracto"/>
            </w:comboBox>
          </w:sdtPr>
          <w:sdtEndPr>
            <w:rPr>
              <w:color w:val="A6A6A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39D4CE1E" w14:textId="7919852C" w:rsidR="00BF3457" w:rsidRPr="005C6AD4" w:rsidRDefault="00BF3457" w:rsidP="00BF3457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bCs/>
                    <w:color w:val="0070C0"/>
                    <w:sz w:val="22"/>
                    <w:lang w:val="es-CO" w:eastAsia="es-CO"/>
                  </w:rPr>
                </w:pPr>
                <w:r w:rsidRPr="00BF3457">
                  <w:rPr>
                    <w:rFonts w:ascii="Arial" w:hAnsi="Arial" w:cs="Arial"/>
                    <w:b w:val="0"/>
                    <w:bCs/>
                    <w:color w:val="0070C0"/>
                    <w:sz w:val="22"/>
                  </w:rPr>
                  <w:t>Elija un elemento.</w:t>
                </w:r>
              </w:p>
            </w:tc>
          </w:sdtContent>
        </w:sdt>
      </w:tr>
      <w:tr w:rsidR="00BF3457" w:rsidRPr="005C6AD4" w14:paraId="54478381" w14:textId="77777777" w:rsidTr="005C6AD4">
        <w:trPr>
          <w:trHeight w:val="57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67E9F31" w14:textId="617EC5D1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4.2.12.6.   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Disponibilidad de parámetros de transformación 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E56E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Cs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Cs/>
                <w:color w:val="A6A6A6"/>
                <w:sz w:val="22"/>
                <w:lang w:val="es-ES_tradnl" w:eastAsia="es-CO"/>
              </w:rPr>
              <w:t> </w:t>
            </w:r>
          </w:p>
        </w:tc>
      </w:tr>
      <w:tr w:rsidR="00BF3457" w:rsidRPr="005C6AD4" w14:paraId="02BC3CB0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CBDD5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89A4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</w:tbl>
    <w:p w14:paraId="5EF92C95" w14:textId="77777777" w:rsidR="00887D43" w:rsidRDefault="00887D43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4"/>
        <w:gridCol w:w="5832"/>
      </w:tblGrid>
      <w:tr w:rsidR="00BF3457" w:rsidRPr="005C6AD4" w14:paraId="2554CCE9" w14:textId="77777777" w:rsidTr="002C26C5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A70D2D4" w14:textId="13CA9D17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305496"/>
                <w:sz w:val="24"/>
                <w:szCs w:val="24"/>
                <w:u w:val="single"/>
                <w:lang w:val="es-CO" w:eastAsia="es-CO"/>
              </w:rPr>
            </w:pPr>
            <w:r w:rsidRPr="002C26C5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lastRenderedPageBreak/>
              <w:t>5.</w:t>
            </w:r>
            <w:r w:rsidRPr="002C26C5">
              <w:rPr>
                <w:rFonts w:ascii="Arial" w:eastAsia="Times New Roman" w:hAnsi="Arial" w:cs="Arial"/>
                <w:bCs/>
                <w:color w:val="FFFFFF" w:themeColor="background1"/>
                <w:sz w:val="14"/>
                <w:szCs w:val="14"/>
                <w:u w:val="single"/>
                <w:lang w:val="es-CO" w:eastAsia="es-CO"/>
              </w:rPr>
              <w:t>  </w:t>
            </w:r>
            <w:r w:rsidRPr="002C26C5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Información de la Representación Espacial</w:t>
            </w:r>
          </w:p>
        </w:tc>
      </w:tr>
      <w:tr w:rsidR="00BF3457" w:rsidRPr="005C6AD4" w14:paraId="2EA7E2EE" w14:textId="77777777" w:rsidTr="002C26C5">
        <w:trPr>
          <w:trHeight w:val="5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4145D276" w14:textId="533F8C03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2C26C5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5.1.</w:t>
            </w:r>
            <w:r w:rsidRPr="002C26C5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 xml:space="preserve">   </w:t>
            </w:r>
            <w:r w:rsidRPr="002C26C5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Representación espacial de datos </w:t>
            </w:r>
            <w:r w:rsidR="001A0E53" w:rsidRPr="002C26C5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Ráster</w:t>
            </w:r>
            <w:r w:rsidRPr="002C26C5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 - Tipo malla </w:t>
            </w:r>
            <w:r w:rsidRPr="005C6AD4">
              <w:rPr>
                <w:rFonts w:ascii="Arial" w:eastAsia="Times New Roman" w:hAnsi="Arial" w:cs="Arial"/>
                <w:b w:val="0"/>
                <w:color w:val="00B0F0"/>
                <w:sz w:val="24"/>
                <w:szCs w:val="24"/>
                <w:lang w:val="es-CO" w:eastAsia="es-CO"/>
              </w:rPr>
              <w:t>(C)</w:t>
            </w:r>
          </w:p>
        </w:tc>
      </w:tr>
      <w:tr w:rsidR="00BF3457" w:rsidRPr="005C6AD4" w14:paraId="5627602A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B98F63" w14:textId="30883180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5.1.1</w:t>
            </w:r>
            <w:r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Número de dimensiones.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BB61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3F985C1C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3FA102A0" w14:textId="623E8479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5.1.2 </w:t>
            </w:r>
            <w:r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Nombre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del eje.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 xml:space="preserve"> 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Tipo de Fecha"/>
            <w:id w:val="868337930"/>
            <w:placeholder>
              <w:docPart w:val="1DEEC72B0899475DB7D564861FD51EA1"/>
            </w:placeholder>
            <w:showingPlcHdr/>
            <w15:color w:val="000080"/>
            <w15:appearance w15:val="tags"/>
            <w:comboBox>
              <w:listItem w:value="Elija un elemento."/>
              <w:listItem w:displayText="Fila" w:value="Fila"/>
              <w:listItem w:displayText="Columna" w:value="Columna"/>
              <w:listItem w:displayText="Vertical" w:value="Vertical"/>
              <w:listItem w:displayText="Trayectoria" w:value="Trayectoria"/>
              <w:listItem w:displayText="Trayectoria Cruce" w:value="Trayectoria Cruce"/>
              <w:listItem w:displayText="Linea" w:value="Linea"/>
              <w:listItem w:displayText="Muestra" w:value="Muestra"/>
              <w:listItem w:displayText="Tiempo" w:value="Tiempo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EEE8606" w14:textId="051EFC28" w:rsidR="00BF3457" w:rsidRPr="005C6AD4" w:rsidRDefault="0016349C" w:rsidP="00BF3457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C43892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BF3457" w:rsidRPr="005C6AD4" w14:paraId="7FFB693C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3128665" w14:textId="77777777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5.1.3 Tamaño de la dimensión.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 xml:space="preserve"> 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C3EF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775371E4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B011296" w14:textId="77777777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5.1.4 Geometría de la celdilla.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 xml:space="preserve"> 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Tipo de Fecha"/>
            <w:id w:val="-1635481003"/>
            <w:placeholder>
              <w:docPart w:val="A9037C7705414B54AF27696199F77F15"/>
            </w:placeholder>
            <w:showingPlcHdr/>
            <w15:color w:val="000080"/>
            <w15:appearance w15:val="tags"/>
            <w:comboBox>
              <w:listItem w:value="Elija un elemento."/>
              <w:listItem w:displayText="Punto" w:value="Punto"/>
              <w:listItem w:displayText="Area " w:value="Area "/>
              <w:listItem w:displayText="Voxel" w:value="Voxel"/>
              <w:listItem w:displayText="Estracto" w:value="Estracto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33304FF" w14:textId="744AD253" w:rsidR="00BF3457" w:rsidRPr="005C6AD4" w:rsidRDefault="009A43A1" w:rsidP="00BF3457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9A43A1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BF3457" w:rsidRPr="005C6AD4" w14:paraId="20F42F71" w14:textId="77777777" w:rsidTr="005C6AD4">
        <w:trPr>
          <w:trHeight w:val="57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7452E10" w14:textId="77777777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5.1.5 Disponibilidad de parámetros de transformación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0DEE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136B0190" w14:textId="77777777" w:rsidTr="00456038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2CCBC92" w14:textId="77777777" w:rsidR="00BF3457" w:rsidRPr="005C6AD4" w:rsidRDefault="00BF3457" w:rsidP="00DC0BD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456038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5.2.</w:t>
            </w:r>
            <w:r w:rsidRPr="00456038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>   </w:t>
            </w:r>
            <w:r w:rsidRPr="00456038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Georrectificado.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BF3457" w:rsidRPr="005C6AD4" w14:paraId="21ECE79A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B27A099" w14:textId="77777777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5.2.1.</w:t>
            </w:r>
            <w:r w:rsidRPr="005C6AD4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Disponibilidad de puntos de control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B24D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43013940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87DB831" w14:textId="77777777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5.2.2.     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Descripción de puntos de control </w:t>
            </w:r>
            <w:r w:rsidRPr="005C6AD4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 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00F3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50EB92C9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0FE3753" w14:textId="77777777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5.2.3.     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Descripción de puntos de control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3448" w14:textId="5DE82C13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bCs/>
                <w:color w:val="A6A6A6"/>
                <w:sz w:val="22"/>
                <w:szCs w:val="18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bCs/>
                <w:color w:val="A6A6A6"/>
                <w:sz w:val="22"/>
                <w:szCs w:val="18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sz w:val="22"/>
                  <w:szCs w:val="18"/>
                </w:rPr>
                <w:alias w:val="⇩"/>
                <w:tag w:val="Codigo Función en Linea"/>
                <w:id w:val="-1995939774"/>
                <w:placeholder>
                  <w:docPart w:val="F59D88792C734886A98E19CFCCF00CC2"/>
                </w:placeholder>
                <w:showingPlcHdr/>
                <w15:color w:val="000080"/>
                <w15:appearance w15:val="tags"/>
                <w:comboBox>
                  <w:listItem w:value="Elija un elemento."/>
                  <w:listItem w:displayText="Centro" w:value="Centro"/>
                  <w:listItem w:displayText="Inferior Izquierda" w:value="Inferior Izquierda"/>
                  <w:listItem w:displayText="Inferior Derecha" w:value="Inferior Derecha"/>
                  <w:listItem w:displayText="Superior Izquierda" w:value="Superior Izquierda"/>
                  <w:listItem w:displayText="Superior Derecha" w:value="Superior Derecha"/>
                </w:comboBox>
              </w:sdtPr>
              <w:sdtEndPr>
                <w:rPr>
                  <w:color w:val="A6A6A6"/>
                </w:rPr>
              </w:sdtEndPr>
              <w:sdtContent>
                <w:r w:rsidR="00C4013B" w:rsidRPr="00C4013B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8"/>
                  </w:rPr>
                  <w:t>Elija un elemento.</w:t>
                </w:r>
              </w:sdtContent>
            </w:sdt>
          </w:p>
        </w:tc>
      </w:tr>
      <w:tr w:rsidR="00BF3457" w:rsidRPr="005C6AD4" w14:paraId="3C062758" w14:textId="77777777" w:rsidTr="00456038">
        <w:trPr>
          <w:trHeight w:val="28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86B00AF" w14:textId="77777777" w:rsidR="00BF3457" w:rsidRPr="005C6AD4" w:rsidRDefault="00BF3457" w:rsidP="00DC0BD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2"/>
                <w:lang w:val="es-CO" w:eastAsia="es-CO"/>
              </w:rPr>
            </w:pPr>
            <w:r w:rsidRPr="00456038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5.3.  Georreferenciable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BF3457" w:rsidRPr="005C6AD4" w14:paraId="15662C80" w14:textId="77777777" w:rsidTr="005C6AD4">
        <w:trPr>
          <w:trHeight w:val="33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32038DA" w14:textId="77777777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5.3.1.</w:t>
            </w:r>
            <w:r w:rsidRPr="005C6AD4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Disponibilidad de puntos de control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F3E4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3238F997" w14:textId="77777777" w:rsidTr="005C6AD4">
        <w:trPr>
          <w:trHeight w:val="54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BC5E699" w14:textId="77777777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5.3.2.     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Disponibilidad de parámetros de transformación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229F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726A1BB0" w14:textId="77777777" w:rsidTr="005C6AD4">
        <w:trPr>
          <w:trHeight w:val="37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ECBE8CD" w14:textId="2251D25C" w:rsidR="00BF3457" w:rsidRPr="005C6AD4" w:rsidRDefault="00BF3457" w:rsidP="00DC0BD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5.3.3.     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Parámetros de </w:t>
            </w:r>
            <w:r w:rsidR="001A0E53"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georreferenciación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DD3B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1FB91705" w14:textId="77777777" w:rsidTr="00456038">
        <w:trPr>
          <w:trHeight w:val="5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BB5277F" w14:textId="77777777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305496"/>
                <w:sz w:val="24"/>
                <w:szCs w:val="24"/>
                <w:u w:val="single"/>
                <w:lang w:val="es-CO" w:eastAsia="es-CO"/>
              </w:rPr>
            </w:pPr>
            <w:r w:rsidRPr="00456038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6.</w:t>
            </w:r>
            <w:r w:rsidRPr="00456038">
              <w:rPr>
                <w:rFonts w:ascii="Arial" w:eastAsia="Times New Roman" w:hAnsi="Arial" w:cs="Arial"/>
                <w:bCs/>
                <w:color w:val="FFFFFF" w:themeColor="background1"/>
                <w:sz w:val="14"/>
                <w:szCs w:val="14"/>
                <w:u w:val="single"/>
                <w:lang w:val="es-CO" w:eastAsia="es-CO"/>
              </w:rPr>
              <w:t>   </w:t>
            </w:r>
            <w:r w:rsidRPr="00456038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Información Sistema de Referencia</w:t>
            </w:r>
            <w:r w:rsidRPr="00456038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BF3457" w:rsidRPr="005C6AD4" w14:paraId="26189C62" w14:textId="77777777" w:rsidTr="00D269BC">
        <w:trPr>
          <w:trHeight w:val="5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1AB4D33D" w14:textId="6224EDC9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6.1.</w:t>
            </w: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> </w:t>
            </w: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Identificador del Sistema de Referencia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BF3457" w:rsidRPr="005C6AD4" w14:paraId="59486D48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934318C" w14:textId="3D0F3F25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6.1.1. Código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8874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5C6B4BC7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A954444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6.1.2. Espacio de códigos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BEC4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1844514A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B4704AF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6.1.3. Descripción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7CED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6753D448" w14:textId="77777777" w:rsidTr="00D2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FEF3869" w14:textId="77777777" w:rsidR="00BF3457" w:rsidRPr="00D269BC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</w:pPr>
            <w:r w:rsidRPr="00D269BC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7.</w:t>
            </w:r>
            <w:r w:rsidRPr="00D269BC">
              <w:rPr>
                <w:rFonts w:ascii="Arial" w:eastAsia="Times New Roman" w:hAnsi="Arial" w:cs="Arial"/>
                <w:bCs/>
                <w:color w:val="FFFFFF" w:themeColor="background1"/>
                <w:sz w:val="14"/>
                <w:szCs w:val="14"/>
                <w:u w:val="single"/>
                <w:lang w:val="es-CO" w:eastAsia="es-CO"/>
              </w:rPr>
              <w:t>   </w:t>
            </w:r>
            <w:r w:rsidRPr="00D269BC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Información de Contenido</w:t>
            </w: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 (Op)</w:t>
            </w:r>
          </w:p>
        </w:tc>
      </w:tr>
      <w:tr w:rsidR="00BF3457" w:rsidRPr="005C6AD4" w14:paraId="2819933D" w14:textId="77777777" w:rsidTr="00D2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1603BA95" w14:textId="77777777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7.1.</w:t>
            </w: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>        </w:t>
            </w: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Descripción de la cobertura </w:t>
            </w:r>
            <w:r w:rsidRPr="005C6AD4">
              <w:rPr>
                <w:rFonts w:ascii="Arial" w:eastAsia="Times New Roman" w:hAnsi="Arial" w:cs="Arial"/>
                <w:b w:val="0"/>
                <w:color w:val="00B0F0"/>
                <w:sz w:val="24"/>
                <w:szCs w:val="24"/>
                <w:lang w:val="es-CO" w:eastAsia="es-CO"/>
              </w:rPr>
              <w:t>(C)</w:t>
            </w:r>
          </w:p>
        </w:tc>
      </w:tr>
      <w:tr w:rsidR="00BF3457" w:rsidRPr="005C6AD4" w14:paraId="6518B264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8324BF8" w14:textId="3B198211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7.1.1. Descripción del atributo (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 xml:space="preserve">O) 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6DDE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0242C675" w14:textId="77777777" w:rsidTr="00D269BC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F8090DF" w14:textId="77777777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>7.2.</w:t>
            </w: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>       </w:t>
            </w:r>
            <w:r w:rsidRPr="00D269BC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Descripción de la imagen </w:t>
            </w:r>
            <w:r w:rsidRPr="00D269BC">
              <w:rPr>
                <w:rFonts w:ascii="Arial" w:eastAsia="Times New Roman" w:hAnsi="Arial" w:cs="Arial"/>
                <w:b w:val="0"/>
                <w:color w:val="002060"/>
                <w:sz w:val="24"/>
                <w:szCs w:val="24"/>
                <w:lang w:val="es-CO" w:eastAsia="es-CO"/>
              </w:rPr>
              <w:t>(C)</w:t>
            </w:r>
          </w:p>
        </w:tc>
      </w:tr>
      <w:tr w:rsidR="00BF3457" w:rsidRPr="005C6AD4" w14:paraId="43105AFC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6C42B54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7.2.1.     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Condición de la imagen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Codigo Función en Linea"/>
            <w:id w:val="2005084566"/>
            <w:placeholder>
              <w:docPart w:val="7881BD5B929544518F8AF4AECE0CA4C2"/>
            </w:placeholder>
            <w:showingPlcHdr/>
            <w15:color w:val="000080"/>
            <w15:appearance w15:val="tags"/>
            <w:comboBox>
              <w:listItem w:value="Elija un elemento."/>
              <w:listItem w:displayText="Imagen Borrosa" w:value="Imagen Borrosa"/>
              <w:listItem w:displayText="Nube" w:value="Nube"/>
              <w:listItem w:displayText="Oblicuidad Degradante" w:value="Oblicuidad Degradante"/>
              <w:listItem w:displayText="Niebla" w:value="Niebla"/>
              <w:listItem w:displayText="Humo pesado o polvo" w:value="Humo pesado o polvo"/>
              <w:listItem w:displayText="Noche" w:value="Noche"/>
              <w:listItem w:displayText="Lluvia" w:value="Lluvia"/>
              <w:listItem w:displayText="Semioscuridad" w:value="Semioscuridad"/>
              <w:listItem w:displayText="Sombra" w:value="Sombra"/>
              <w:listItem w:displayText="Nieve" w:value="Nieve"/>
              <w:listItem w:displayText="Terreno Oculto" w:value="Terreno Oculto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EBF1188" w14:textId="741B62E2" w:rsidR="00BF3457" w:rsidRPr="005C6AD4" w:rsidRDefault="006960F7" w:rsidP="00BF3457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6960F7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BF3457" w:rsidRPr="005C6AD4" w14:paraId="0F1A08F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57F4173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7.2.2.     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Porcentaje cubierto por nubes (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B2B1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50828B22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4D5DAD1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lastRenderedPageBreak/>
              <w:t xml:space="preserve">7.2.3.     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Indicador de triangulación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78E3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144F937F" w14:textId="77777777" w:rsidTr="005C6AD4">
        <w:trPr>
          <w:trHeight w:val="57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B207C0E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7.2.4.     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Disponibilidad de datos de calibración radiométrica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03B8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0B156B36" w14:textId="77777777" w:rsidTr="008A75F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BDA26F5" w14:textId="77777777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4"/>
                <w:szCs w:val="24"/>
                <w:lang w:val="es-CO" w:eastAsia="es-CO"/>
              </w:rPr>
            </w:pPr>
            <w:r w:rsidRPr="008A75F7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8.</w:t>
            </w:r>
            <w:r w:rsidRPr="008A75F7">
              <w:rPr>
                <w:rFonts w:ascii="Arial" w:eastAsia="Times New Roman" w:hAnsi="Arial" w:cs="Arial"/>
                <w:bCs/>
                <w:color w:val="FFFFFF" w:themeColor="background1"/>
                <w:sz w:val="14"/>
                <w:szCs w:val="14"/>
                <w:u w:val="single"/>
                <w:lang w:val="es-CO" w:eastAsia="es-CO"/>
              </w:rPr>
              <w:t>   </w:t>
            </w:r>
            <w:r w:rsidRPr="008A75F7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Información de Distribución</w:t>
            </w:r>
            <w:r w:rsidRPr="008A75F7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4"/>
                <w:szCs w:val="24"/>
                <w:lang w:val="es-CO" w:eastAsia="es-CO"/>
              </w:rPr>
              <w:t>(O)</w:t>
            </w:r>
          </w:p>
        </w:tc>
      </w:tr>
      <w:tr w:rsidR="00BF3457" w:rsidRPr="005C6AD4" w14:paraId="5F2BBC6D" w14:textId="77777777" w:rsidTr="008A75F7">
        <w:trPr>
          <w:trHeight w:val="28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4FBEA0CD" w14:textId="77777777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8A75F7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8.1.   Descripción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BF3457" w:rsidRPr="005C6AD4" w14:paraId="4A848289" w14:textId="77777777" w:rsidTr="005C6AD4">
        <w:trPr>
          <w:trHeight w:val="61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8747" w14:textId="77777777" w:rsidR="00BF3457" w:rsidRPr="005C6AD4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F8A7" w14:textId="77777777" w:rsidR="00BF3457" w:rsidRDefault="00BF3457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  <w:t xml:space="preserve">  </w:t>
            </w:r>
          </w:p>
          <w:p w14:paraId="129A74EE" w14:textId="5A64AE4F" w:rsidR="00DC0BDB" w:rsidRPr="005C6AD4" w:rsidRDefault="00DC0BDB" w:rsidP="00BF345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4"/>
                <w:szCs w:val="24"/>
                <w:lang w:val="es-CO" w:eastAsia="es-CO"/>
              </w:rPr>
            </w:pPr>
          </w:p>
        </w:tc>
      </w:tr>
      <w:tr w:rsidR="00BF3457" w:rsidRPr="005C6AD4" w14:paraId="40101170" w14:textId="77777777" w:rsidTr="008A75F7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890A4D3" w14:textId="77777777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8A75F7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8.2.   Formato de Distribución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BF3457" w:rsidRPr="005C6AD4" w14:paraId="2DC69772" w14:textId="77777777" w:rsidTr="005C6AD4">
        <w:trPr>
          <w:trHeight w:val="330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379C6E9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8.2.1. </w:t>
            </w: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Titulo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AE97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1B654D7B" w14:textId="77777777" w:rsidTr="008A75F7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36ACB9EB" w14:textId="77777777" w:rsidR="00BF3457" w:rsidRPr="005C6AD4" w:rsidRDefault="00BF3457" w:rsidP="00BF345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80FE8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>8.3.</w:t>
            </w:r>
            <w:r w:rsidRPr="00180FE8">
              <w:rPr>
                <w:rFonts w:ascii="Arial" w:eastAsia="Times New Roman" w:hAnsi="Arial" w:cs="Arial"/>
                <w:b w:val="0"/>
                <w:color w:val="FFFFFF" w:themeColor="background1"/>
                <w:sz w:val="14"/>
                <w:szCs w:val="14"/>
                <w:lang w:val="es-CO" w:eastAsia="es-CO"/>
              </w:rPr>
              <w:t>       </w:t>
            </w:r>
            <w:r w:rsidRPr="00180FE8">
              <w:rPr>
                <w:rFonts w:ascii="Arial" w:eastAsia="Times New Roman" w:hAnsi="Arial" w:cs="Arial"/>
                <w:b w:val="0"/>
                <w:color w:val="FFFFFF" w:themeColor="background1"/>
                <w:sz w:val="24"/>
                <w:szCs w:val="24"/>
                <w:lang w:val="es-CO" w:eastAsia="es-CO"/>
              </w:rPr>
              <w:t xml:space="preserve">Opciones de Transferencia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4"/>
                <w:szCs w:val="24"/>
                <w:lang w:val="es-CO" w:eastAsia="es-CO"/>
              </w:rPr>
              <w:t>(Op)</w:t>
            </w:r>
          </w:p>
        </w:tc>
      </w:tr>
      <w:tr w:rsidR="00BF3457" w:rsidRPr="005C6AD4" w14:paraId="246E2E53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85A2ABF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8.3.1. Enlace </w:t>
            </w:r>
            <w:r w:rsidRPr="005C6AD4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AAAA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BF3457" w:rsidRPr="005C6AD4" w14:paraId="46AD9280" w14:textId="77777777" w:rsidTr="005C6AD4">
        <w:trPr>
          <w:trHeight w:val="285"/>
        </w:trPr>
        <w:tc>
          <w:tcPr>
            <w:tcW w:w="1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1F3F594" w14:textId="77777777" w:rsidR="00BF3457" w:rsidRPr="005C6AD4" w:rsidRDefault="00BF3457" w:rsidP="00BF3457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5C6AD4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8.3.2. Función </w:t>
            </w:r>
            <w:r w:rsidRPr="005C6AD4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Codigo Función en Linea"/>
            <w:id w:val="-2115439311"/>
            <w:placeholder>
              <w:docPart w:val="77A9EE2792BB4C78B36D9A0C1DE92116"/>
            </w:placeholder>
            <w:showingPlcHdr/>
            <w15:color w:val="000080"/>
            <w15:appearance w15:val="tags"/>
            <w:comboBox>
              <w:listItem w:value="Elija un elemento."/>
              <w:listItem w:displayText="Descarga" w:value="Descarga"/>
              <w:listItem w:displayText="Información" w:value="Información"/>
              <w:listItem w:displayText="Navegación" w:value="Navegación"/>
              <w:listItem w:displayText="Acceso fuera de línea" w:value="Acceso fuera de línea"/>
              <w:listItem w:displayText="Pedido" w:value="Pedido"/>
              <w:listItem w:displayText="Búsqueda" w:value="Búsqueda"/>
              <w:listItem w:displayText="Metadatos completos" w:value="Metadatos completos"/>
              <w:listItem w:displayText="Gráfico" w:value="Gráfico"/>
              <w:listItem w:displayText="Cargar" w:value="Cargar"/>
              <w:listItem w:displayText="Servicio de correo electrónico" w:value="Servicio de correo electrónico"/>
              <w:listItem w:displayText="Acceso al fichero" w:value="Acceso al fichero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335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720F6EB" w14:textId="11A25F64" w:rsidR="00BF3457" w:rsidRPr="005C6AD4" w:rsidRDefault="00061B2C" w:rsidP="00BF3457">
                <w:pPr>
                  <w:spacing w:line="240" w:lineRule="auto"/>
                  <w:jc w:val="both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061B2C">
                  <w:rPr>
                    <w:rFonts w:ascii="Arial" w:hAnsi="Arial" w:cs="Arial"/>
                    <w:b w:val="0"/>
                    <w:bCs/>
                    <w:color w:val="0070C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</w:tbl>
    <w:p w14:paraId="2D1FE37F" w14:textId="77777777" w:rsidR="00887D43" w:rsidRDefault="00887D43" w:rsidP="00285C28">
      <w:pPr>
        <w:pStyle w:val="Contenido"/>
        <w:jc w:val="both"/>
        <w:rPr>
          <w:rFonts w:cs="Arial"/>
          <w:sz w:val="72"/>
          <w:szCs w:val="72"/>
        </w:rPr>
      </w:pPr>
    </w:p>
    <w:p w14:paraId="03F60137" w14:textId="77777777" w:rsidR="00887D43" w:rsidRDefault="00887D43">
      <w:pPr>
        <w:spacing w:after="160" w:line="259" w:lineRule="auto"/>
        <w:rPr>
          <w:rFonts w:ascii="Arial" w:hAnsi="Arial" w:cs="Arial"/>
          <w:b w:val="0"/>
          <w:color w:val="3B3838" w:themeColor="background2" w:themeShade="40"/>
          <w:sz w:val="72"/>
          <w:szCs w:val="72"/>
        </w:rPr>
      </w:pPr>
      <w:r>
        <w:rPr>
          <w:rFonts w:cs="Arial"/>
          <w:sz w:val="72"/>
          <w:szCs w:val="72"/>
        </w:rPr>
        <w:br w:type="page"/>
      </w:r>
    </w:p>
    <w:p w14:paraId="45963E2D" w14:textId="3B674605" w:rsidR="00A44A43" w:rsidRPr="00E832BD" w:rsidRDefault="00285C28" w:rsidP="00285C28">
      <w:pPr>
        <w:pStyle w:val="Contenido"/>
        <w:jc w:val="both"/>
        <w:rPr>
          <w:rFonts w:cs="Arial"/>
          <w:sz w:val="72"/>
          <w:szCs w:val="72"/>
        </w:rPr>
      </w:pPr>
      <w:r>
        <w:rPr>
          <w:b/>
          <w:noProof/>
          <w:lang w:val="es-CO" w:eastAsia="es-CO"/>
        </w:rPr>
        <w:lastRenderedPageBreak/>
        <w:drawing>
          <wp:anchor distT="0" distB="0" distL="114300" distR="114300" simplePos="0" relativeHeight="251676672" behindDoc="1" locked="0" layoutInCell="1" allowOverlap="1" wp14:anchorId="6A1178F8" wp14:editId="4852597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62900" cy="10302875"/>
            <wp:effectExtent l="0" t="0" r="0" b="317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ndo atras_Mesa de trabajo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A43" w:rsidRPr="00E832BD" w:rsidSect="00F664B5">
      <w:headerReference w:type="default" r:id="rId17"/>
      <w:footerReference w:type="default" r:id="rId18"/>
      <w:pgSz w:w="12240" w:h="15840"/>
      <w:pgMar w:top="1417" w:right="1701" w:bottom="1417" w:left="1843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EEE0F9" w14:textId="77777777" w:rsidR="008A59E4" w:rsidRDefault="008A59E4" w:rsidP="00E832BD">
      <w:pPr>
        <w:spacing w:line="240" w:lineRule="auto"/>
      </w:pPr>
      <w:r>
        <w:separator/>
      </w:r>
    </w:p>
  </w:endnote>
  <w:endnote w:type="continuationSeparator" w:id="0">
    <w:p w14:paraId="2D07AE6A" w14:textId="77777777" w:rsidR="008A59E4" w:rsidRDefault="008A59E4" w:rsidP="00E83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09D75" w14:textId="77777777" w:rsidR="00E832BD" w:rsidRPr="00F45F57" w:rsidRDefault="00005F42" w:rsidP="00005F42">
    <w:pPr>
      <w:tabs>
        <w:tab w:val="center" w:pos="4550"/>
        <w:tab w:val="left" w:pos="5818"/>
        <w:tab w:val="left" w:pos="8505"/>
      </w:tabs>
      <w:ind w:right="-518"/>
      <w:jc w:val="right"/>
      <w:rPr>
        <w:rFonts w:ascii="Arial" w:hAnsi="Arial" w:cs="Arial"/>
        <w:color w:val="8496B0" w:themeColor="text2" w:themeTint="99"/>
        <w:sz w:val="20"/>
        <w:szCs w:val="20"/>
      </w:rPr>
    </w:pPr>
    <w:r w:rsidRPr="00F45F57">
      <w:rPr>
        <w:rFonts w:ascii="Arial" w:hAnsi="Arial" w:cs="Arial"/>
        <w:noProof/>
        <w:color w:val="8496B0" w:themeColor="text2" w:themeTint="99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509D79" wp14:editId="59509D7A">
              <wp:simplePos x="0" y="0"/>
              <wp:positionH relativeFrom="margin">
                <wp:align>left</wp:align>
              </wp:positionH>
              <wp:positionV relativeFrom="paragraph">
                <wp:posOffset>108832</wp:posOffset>
              </wp:positionV>
              <wp:extent cx="5475881" cy="9033"/>
              <wp:effectExtent l="0" t="0" r="29845" b="2921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75881" cy="9033"/>
                      </a:xfrm>
                      <a:prstGeom prst="line">
                        <a:avLst/>
                      </a:prstGeom>
                      <a:ln w="12700">
                        <a:solidFill>
                          <a:srgbClr val="0D5899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153B8A" id="Conector recto 1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55pt" to="431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" strokecolor="#0d5899" strokeweight="1pt">
              <v:stroke joinstyle="miter"/>
              <w10:wrap anchorx="margin"/>
            </v:line>
          </w:pict>
        </mc:Fallback>
      </mc:AlternateConten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begin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instrText>PAGE   \* MERGEFORMAT</w:instrTex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separate"/>
    </w:r>
    <w:r w:rsidR="00116A34">
      <w:rPr>
        <w:rFonts w:ascii="Arial" w:hAnsi="Arial" w:cs="Arial"/>
        <w:noProof/>
        <w:color w:val="8496B0" w:themeColor="text2" w:themeTint="99"/>
        <w:sz w:val="20"/>
        <w:szCs w:val="20"/>
      </w:rPr>
      <w:t>4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end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t xml:space="preserve"> | 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begin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instrText>NUMPAGES  \* Arabic  \* MERGEFORMAT</w:instrTex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separate"/>
    </w:r>
    <w:r w:rsidR="00116A34">
      <w:rPr>
        <w:rFonts w:ascii="Arial" w:hAnsi="Arial" w:cs="Arial"/>
        <w:noProof/>
        <w:color w:val="8496B0" w:themeColor="text2" w:themeTint="99"/>
        <w:sz w:val="20"/>
        <w:szCs w:val="20"/>
      </w:rPr>
      <w:t>11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end"/>
    </w:r>
  </w:p>
  <w:p w14:paraId="59509D76" w14:textId="77777777" w:rsidR="00E832BD" w:rsidRDefault="00E832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26729" w14:textId="77777777" w:rsidR="008A59E4" w:rsidRDefault="008A59E4" w:rsidP="00E832BD">
      <w:pPr>
        <w:spacing w:line="240" w:lineRule="auto"/>
      </w:pPr>
      <w:r>
        <w:separator/>
      </w:r>
    </w:p>
  </w:footnote>
  <w:footnote w:type="continuationSeparator" w:id="0">
    <w:p w14:paraId="02496B91" w14:textId="77777777" w:rsidR="008A59E4" w:rsidRDefault="008A59E4" w:rsidP="00E832BD">
      <w:pPr>
        <w:spacing w:line="240" w:lineRule="auto"/>
      </w:pPr>
      <w:r>
        <w:continuationSeparator/>
      </w:r>
    </w:p>
  </w:footnote>
  <w:footnote w:id="1">
    <w:p w14:paraId="0BDA1F88" w14:textId="77777777" w:rsidR="005C6AD4" w:rsidRDefault="005C6AD4" w:rsidP="005C6AD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09D73" w14:textId="69F705AD" w:rsidR="00E832BD" w:rsidRPr="00285C28" w:rsidRDefault="00285C28" w:rsidP="009867B6">
    <w:pPr>
      <w:pBdr>
        <w:left w:val="single" w:sz="12" w:space="11" w:color="5B9BD5" w:themeColor="accent1"/>
      </w:pBdr>
      <w:tabs>
        <w:tab w:val="left" w:pos="3620"/>
        <w:tab w:val="left" w:pos="3964"/>
      </w:tabs>
      <w:spacing w:line="240" w:lineRule="auto"/>
      <w:ind w:left="5387"/>
      <w:rPr>
        <w:rFonts w:ascii="Arial" w:eastAsiaTheme="majorEastAsia" w:hAnsi="Arial" w:cs="Arial"/>
        <w:color w:val="2E74B5" w:themeColor="accent1" w:themeShade="BF"/>
        <w:sz w:val="20"/>
        <w:szCs w:val="20"/>
      </w:rPr>
    </w:pP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5C960CA3" wp14:editId="0B33374A">
          <wp:simplePos x="0" y="0"/>
          <wp:positionH relativeFrom="margin">
            <wp:posOffset>-1161542</wp:posOffset>
          </wp:positionH>
          <wp:positionV relativeFrom="paragraph">
            <wp:posOffset>-427355</wp:posOffset>
          </wp:positionV>
          <wp:extent cx="7772400" cy="10057822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ocumento nb 14092022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" w:hAnsi="Arial" w:cs="Arial"/>
          <w:color w:val="0D5899"/>
          <w:sz w:val="20"/>
          <w:szCs w:val="20"/>
        </w:rPr>
        <w:alias w:val="Título"/>
        <w:tag w:val=""/>
        <w:id w:val="-932208079"/>
        <w:placeholder>
          <w:docPart w:val="05C592928E054F74BBB87439C1D7C0D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116A34" w:rsidRPr="00116A34">
          <w:rPr>
            <w:rFonts w:ascii="Arial" w:hAnsi="Arial" w:cs="Arial"/>
            <w:color w:val="0D5899"/>
            <w:sz w:val="20"/>
            <w:szCs w:val="20"/>
          </w:rPr>
          <w:t>Plantilla de Perfil de Metadatos Tipo Ráster</w:t>
        </w:r>
      </w:sdtContent>
    </w:sdt>
  </w:p>
  <w:p w14:paraId="59509D74" w14:textId="77777777" w:rsidR="00E832BD" w:rsidRDefault="00E832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92E3A"/>
    <w:multiLevelType w:val="hybridMultilevel"/>
    <w:tmpl w:val="B510AD08"/>
    <w:lvl w:ilvl="0" w:tplc="14B27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9AB"/>
    <w:rsid w:val="00000970"/>
    <w:rsid w:val="00005F42"/>
    <w:rsid w:val="00061B2C"/>
    <w:rsid w:val="00070CB2"/>
    <w:rsid w:val="000D4D2C"/>
    <w:rsid w:val="000E699C"/>
    <w:rsid w:val="000F6AA7"/>
    <w:rsid w:val="00116A34"/>
    <w:rsid w:val="001303E5"/>
    <w:rsid w:val="0014091E"/>
    <w:rsid w:val="00144DB0"/>
    <w:rsid w:val="001538B8"/>
    <w:rsid w:val="0016349C"/>
    <w:rsid w:val="00180FE8"/>
    <w:rsid w:val="00187D8F"/>
    <w:rsid w:val="001A0E53"/>
    <w:rsid w:val="001E3C22"/>
    <w:rsid w:val="00285C28"/>
    <w:rsid w:val="002A0EA7"/>
    <w:rsid w:val="002B16BB"/>
    <w:rsid w:val="002C26C5"/>
    <w:rsid w:val="002C5F96"/>
    <w:rsid w:val="002D0C13"/>
    <w:rsid w:val="002E3872"/>
    <w:rsid w:val="00300E02"/>
    <w:rsid w:val="00312C2B"/>
    <w:rsid w:val="003325FB"/>
    <w:rsid w:val="00341235"/>
    <w:rsid w:val="003420A0"/>
    <w:rsid w:val="00357D9E"/>
    <w:rsid w:val="003827D3"/>
    <w:rsid w:val="003972A8"/>
    <w:rsid w:val="003A00CF"/>
    <w:rsid w:val="003B7880"/>
    <w:rsid w:val="00437B30"/>
    <w:rsid w:val="00456038"/>
    <w:rsid w:val="00457BDD"/>
    <w:rsid w:val="00480678"/>
    <w:rsid w:val="00484206"/>
    <w:rsid w:val="004846E7"/>
    <w:rsid w:val="004852B6"/>
    <w:rsid w:val="00496FBA"/>
    <w:rsid w:val="004A3495"/>
    <w:rsid w:val="004A6D75"/>
    <w:rsid w:val="004C4630"/>
    <w:rsid w:val="004F653C"/>
    <w:rsid w:val="00504A1E"/>
    <w:rsid w:val="00535F80"/>
    <w:rsid w:val="005B1D1B"/>
    <w:rsid w:val="005B6BD8"/>
    <w:rsid w:val="005C6AD4"/>
    <w:rsid w:val="005D1812"/>
    <w:rsid w:val="00623CE7"/>
    <w:rsid w:val="00644317"/>
    <w:rsid w:val="00665187"/>
    <w:rsid w:val="00676C67"/>
    <w:rsid w:val="006960F7"/>
    <w:rsid w:val="006A775B"/>
    <w:rsid w:val="006C08CA"/>
    <w:rsid w:val="006D000E"/>
    <w:rsid w:val="006D6416"/>
    <w:rsid w:val="006F5784"/>
    <w:rsid w:val="00710B2A"/>
    <w:rsid w:val="00721A8D"/>
    <w:rsid w:val="00763210"/>
    <w:rsid w:val="00793676"/>
    <w:rsid w:val="007E54B3"/>
    <w:rsid w:val="00817D04"/>
    <w:rsid w:val="008734E4"/>
    <w:rsid w:val="0087484E"/>
    <w:rsid w:val="00887D43"/>
    <w:rsid w:val="00891391"/>
    <w:rsid w:val="008A1D1E"/>
    <w:rsid w:val="008A59E4"/>
    <w:rsid w:val="008A75F7"/>
    <w:rsid w:val="008B1594"/>
    <w:rsid w:val="008E03CC"/>
    <w:rsid w:val="008E54C9"/>
    <w:rsid w:val="008F7D1C"/>
    <w:rsid w:val="00914E8F"/>
    <w:rsid w:val="00940F50"/>
    <w:rsid w:val="00956313"/>
    <w:rsid w:val="009848D7"/>
    <w:rsid w:val="009867B6"/>
    <w:rsid w:val="009A43A1"/>
    <w:rsid w:val="009A632A"/>
    <w:rsid w:val="009D1E7F"/>
    <w:rsid w:val="009F6BCF"/>
    <w:rsid w:val="00A23A90"/>
    <w:rsid w:val="00A44A43"/>
    <w:rsid w:val="00A642EC"/>
    <w:rsid w:val="00A87B68"/>
    <w:rsid w:val="00AE65AE"/>
    <w:rsid w:val="00B12080"/>
    <w:rsid w:val="00B13EE9"/>
    <w:rsid w:val="00B265E7"/>
    <w:rsid w:val="00B30D25"/>
    <w:rsid w:val="00BB3735"/>
    <w:rsid w:val="00BC51BE"/>
    <w:rsid w:val="00BC7832"/>
    <w:rsid w:val="00BF3457"/>
    <w:rsid w:val="00C06E2B"/>
    <w:rsid w:val="00C07675"/>
    <w:rsid w:val="00C23B6C"/>
    <w:rsid w:val="00C32DC3"/>
    <w:rsid w:val="00C34C53"/>
    <w:rsid w:val="00C4013B"/>
    <w:rsid w:val="00C415D6"/>
    <w:rsid w:val="00C43892"/>
    <w:rsid w:val="00C86A4A"/>
    <w:rsid w:val="00CE2656"/>
    <w:rsid w:val="00CF3FF9"/>
    <w:rsid w:val="00D269BC"/>
    <w:rsid w:val="00D32D27"/>
    <w:rsid w:val="00D6199A"/>
    <w:rsid w:val="00D73572"/>
    <w:rsid w:val="00D7575F"/>
    <w:rsid w:val="00D81669"/>
    <w:rsid w:val="00DC0BDB"/>
    <w:rsid w:val="00DF6A79"/>
    <w:rsid w:val="00E135CB"/>
    <w:rsid w:val="00E3139C"/>
    <w:rsid w:val="00E55847"/>
    <w:rsid w:val="00E832BD"/>
    <w:rsid w:val="00E91D58"/>
    <w:rsid w:val="00EB39AB"/>
    <w:rsid w:val="00EC116E"/>
    <w:rsid w:val="00ED0E6D"/>
    <w:rsid w:val="00EF20F5"/>
    <w:rsid w:val="00F00903"/>
    <w:rsid w:val="00F16A1D"/>
    <w:rsid w:val="00F215A1"/>
    <w:rsid w:val="00F45F57"/>
    <w:rsid w:val="00F53E7B"/>
    <w:rsid w:val="00F5781D"/>
    <w:rsid w:val="00F62203"/>
    <w:rsid w:val="00F664B5"/>
    <w:rsid w:val="00F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509D4F"/>
  <w15:chartTrackingRefBased/>
  <w15:docId w15:val="{0E099B82-FBC0-406F-8D82-CEF3D2EC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2BD"/>
    <w:pPr>
      <w:spacing w:after="0" w:line="276" w:lineRule="auto"/>
    </w:pPr>
    <w:rPr>
      <w:rFonts w:eastAsiaTheme="minorEastAsia"/>
      <w:b/>
      <w:color w:val="44546A" w:themeColor="text2"/>
      <w:sz w:val="28"/>
      <w:lang w:val="es-ES"/>
    </w:rPr>
  </w:style>
  <w:style w:type="paragraph" w:styleId="Ttulo1">
    <w:name w:val="heading 1"/>
    <w:basedOn w:val="Normal"/>
    <w:link w:val="Ttulo1Car"/>
    <w:uiPriority w:val="4"/>
    <w:qFormat/>
    <w:rsid w:val="00F45F57"/>
    <w:pPr>
      <w:keepNext/>
      <w:spacing w:before="240" w:after="60"/>
      <w:outlineLvl w:val="0"/>
    </w:pPr>
    <w:rPr>
      <w:rFonts w:ascii="Arial" w:eastAsiaTheme="majorEastAsia" w:hAnsi="Arial" w:cstheme="majorBidi"/>
      <w:color w:val="0D5899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187D8F"/>
    <w:pPr>
      <w:keepNext/>
      <w:spacing w:before="360" w:after="360" w:line="240" w:lineRule="auto"/>
      <w:outlineLvl w:val="1"/>
    </w:pPr>
    <w:rPr>
      <w:rFonts w:ascii="Comfortaa" w:eastAsiaTheme="majorEastAsia" w:hAnsi="Comfortaa" w:cstheme="majorBidi"/>
      <w:b w:val="0"/>
      <w:color w:val="0070C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387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2BD"/>
  </w:style>
  <w:style w:type="paragraph" w:styleId="Piedepgina">
    <w:name w:val="footer"/>
    <w:basedOn w:val="Normal"/>
    <w:link w:val="Piedepgina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2BD"/>
  </w:style>
  <w:style w:type="character" w:customStyle="1" w:styleId="Ttulo1Car">
    <w:name w:val="Título 1 Car"/>
    <w:basedOn w:val="Fuentedeprrafopredeter"/>
    <w:link w:val="Ttulo1"/>
    <w:uiPriority w:val="4"/>
    <w:rsid w:val="00F45F57"/>
    <w:rPr>
      <w:rFonts w:ascii="Arial" w:eastAsiaTheme="majorEastAsia" w:hAnsi="Arial" w:cstheme="majorBidi"/>
      <w:b/>
      <w:color w:val="0D5899"/>
      <w:kern w:val="28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4"/>
    <w:rsid w:val="00187D8F"/>
    <w:rPr>
      <w:rFonts w:ascii="Comfortaa" w:eastAsiaTheme="majorEastAsia" w:hAnsi="Comfortaa" w:cstheme="majorBidi"/>
      <w:color w:val="0070C0"/>
      <w:sz w:val="36"/>
      <w:szCs w:val="26"/>
      <w:lang w:val="es-ES"/>
    </w:rPr>
  </w:style>
  <w:style w:type="paragraph" w:customStyle="1" w:styleId="Contenido">
    <w:name w:val="Contenido"/>
    <w:basedOn w:val="Normal"/>
    <w:link w:val="Carcterdecontenido"/>
    <w:qFormat/>
    <w:rsid w:val="00F5781D"/>
    <w:rPr>
      <w:rFonts w:ascii="Arial" w:hAnsi="Arial"/>
      <w:b w:val="0"/>
      <w:color w:val="3B3838" w:themeColor="background2" w:themeShade="40"/>
      <w:sz w:val="24"/>
    </w:rPr>
  </w:style>
  <w:style w:type="paragraph" w:customStyle="1" w:styleId="Textodestacado">
    <w:name w:val="Texto destacado"/>
    <w:basedOn w:val="Normal"/>
    <w:link w:val="Carcterdetextodestacado"/>
    <w:qFormat/>
    <w:rsid w:val="00E832BD"/>
  </w:style>
  <w:style w:type="character" w:customStyle="1" w:styleId="Carcterdecontenido">
    <w:name w:val="Carácter de contenido"/>
    <w:basedOn w:val="Fuentedeprrafopredeter"/>
    <w:link w:val="Contenido"/>
    <w:rsid w:val="00F5781D"/>
    <w:rPr>
      <w:rFonts w:ascii="Arial" w:eastAsiaTheme="minorEastAsia" w:hAnsi="Arial"/>
      <w:color w:val="3B3838" w:themeColor="background2" w:themeShade="40"/>
      <w:sz w:val="24"/>
      <w:lang w:val="es-ES"/>
    </w:rPr>
  </w:style>
  <w:style w:type="character" w:customStyle="1" w:styleId="Carcterdetextodestacado">
    <w:name w:val="Carácter de texto destacado"/>
    <w:basedOn w:val="Fuentedeprrafopredeter"/>
    <w:link w:val="Textodestacado"/>
    <w:rsid w:val="00E832BD"/>
    <w:rPr>
      <w:rFonts w:eastAsiaTheme="minorEastAsia"/>
      <w:b/>
      <w:color w:val="44546A" w:themeColor="text2"/>
      <w:sz w:val="28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F45F57"/>
    <w:pPr>
      <w:keepLines/>
      <w:spacing w:after="0" w:line="259" w:lineRule="auto"/>
      <w:outlineLvl w:val="9"/>
    </w:pPr>
    <w:rPr>
      <w:b w:val="0"/>
      <w:color w:val="2E74B5" w:themeColor="accent1" w:themeShade="BF"/>
      <w:kern w:val="0"/>
      <w:sz w:val="32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5F57"/>
    <w:pPr>
      <w:spacing w:line="240" w:lineRule="auto"/>
    </w:pPr>
    <w:rPr>
      <w:rFonts w:ascii="Times New Roman" w:eastAsia="Times New Roman" w:hAnsi="Times New Roman" w:cs="Times New Roman"/>
      <w:b w:val="0"/>
      <w:color w:val="auto"/>
      <w:sz w:val="20"/>
      <w:szCs w:val="20"/>
      <w:lang w:val="es-CO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5F5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45F57"/>
    <w:rPr>
      <w:vertAlign w:val="superscript"/>
    </w:rPr>
  </w:style>
  <w:style w:type="paragraph" w:customStyle="1" w:styleId="pies">
    <w:name w:val="pies"/>
    <w:basedOn w:val="Textonotapie"/>
    <w:link w:val="piesCar"/>
    <w:qFormat/>
    <w:rsid w:val="008B1594"/>
    <w:pPr>
      <w:jc w:val="both"/>
    </w:pPr>
    <w:rPr>
      <w:rFonts w:ascii="Arial" w:hAnsi="Arial"/>
      <w:color w:val="7B7B7B" w:themeColor="accent3" w:themeShade="BF"/>
      <w:sz w:val="16"/>
    </w:rPr>
  </w:style>
  <w:style w:type="character" w:customStyle="1" w:styleId="piesCar">
    <w:name w:val="pies Car"/>
    <w:basedOn w:val="TextonotapieCar"/>
    <w:link w:val="pies"/>
    <w:rsid w:val="008B1594"/>
    <w:rPr>
      <w:rFonts w:ascii="Arial" w:eastAsia="Times New Roman" w:hAnsi="Arial" w:cs="Times New Roman"/>
      <w:color w:val="7B7B7B" w:themeColor="accent3" w:themeShade="BF"/>
      <w:sz w:val="16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3420A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A0E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A0E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A0E53"/>
    <w:rPr>
      <w:rFonts w:eastAsiaTheme="minorEastAsia"/>
      <w:b/>
      <w:color w:val="44546A" w:themeColor="text2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0E53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0E53"/>
    <w:rPr>
      <w:rFonts w:eastAsiaTheme="minorEastAsia"/>
      <w:b/>
      <w:bCs/>
      <w:color w:val="44546A" w:themeColor="text2"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2E3872"/>
    <w:pPr>
      <w:spacing w:after="0" w:line="240" w:lineRule="auto"/>
    </w:pPr>
    <w:rPr>
      <w:rFonts w:eastAsiaTheme="minorEastAsia"/>
      <w:b/>
      <w:color w:val="44546A" w:themeColor="text2"/>
      <w:sz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3872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2E3872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3872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E3872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2"/>
    </w:rPr>
  </w:style>
  <w:style w:type="table" w:customStyle="1" w:styleId="TableNormal">
    <w:name w:val="Table Normal"/>
    <w:uiPriority w:val="2"/>
    <w:semiHidden/>
    <w:unhideWhenUsed/>
    <w:qFormat/>
    <w:rsid w:val="002E38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C783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832"/>
    <w:rPr>
      <w:rFonts w:ascii="Segoe UI" w:eastAsiaTheme="minorEastAsia" w:hAnsi="Segoe UI" w:cs="Segoe UI"/>
      <w:b/>
      <w:color w:val="44546A" w:themeColor="text2"/>
      <w:sz w:val="18"/>
      <w:szCs w:val="18"/>
      <w:lang w:val="es-ES"/>
    </w:rPr>
  </w:style>
  <w:style w:type="paragraph" w:customStyle="1" w:styleId="xtableparagraph">
    <w:name w:val="x_tableparagraph"/>
    <w:basedOn w:val="Normal"/>
    <w:rsid w:val="00BC7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CO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Desktop\2021\recoger\Plantilla%20ic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C592928E054F74BBB87439C1D7C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EBE92-A431-471A-86B8-A08A200AA3AD}"/>
      </w:docPartPr>
      <w:docPartBody>
        <w:p w:rsidR="00A56DBC" w:rsidRDefault="00A3184C">
          <w:pPr>
            <w:pStyle w:val="05C592928E054F74BBB87439C1D7C0DC"/>
          </w:pPr>
          <w:r w:rsidRPr="00DF027C">
            <w:rPr>
              <w:noProof/>
              <w:lang w:bidi="es-ES"/>
            </w:rPr>
            <w:t>Texto del subtítulo aquí</w:t>
          </w:r>
        </w:p>
      </w:docPartBody>
    </w:docPart>
    <w:docPart>
      <w:docPartPr>
        <w:name w:val="728813F4A8694EB89F5C4B7DABA70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4DD14-972C-48ED-AAD1-B4100193CC8E}"/>
      </w:docPartPr>
      <w:docPartBody>
        <w:p w:rsidR="007622A1" w:rsidRDefault="001D4820" w:rsidP="001D4820">
          <w:pPr>
            <w:pStyle w:val="728813F4A8694EB89F5C4B7DABA70DB8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D74DF0172DE34457B4B8E3B805A9D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E7710-B9DA-4945-9121-CBAD2FBF742B}"/>
      </w:docPartPr>
      <w:docPartBody>
        <w:p w:rsidR="007622A1" w:rsidRDefault="001D4820" w:rsidP="001D4820">
          <w:pPr>
            <w:pStyle w:val="D74DF0172DE34457B4B8E3B805A9DBA0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9F174438932040E1BCCC5FE03959D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CF0E8-01EB-4DD9-89C1-5BF9499AFF9F}"/>
      </w:docPartPr>
      <w:docPartBody>
        <w:p w:rsidR="007622A1" w:rsidRDefault="001D4820" w:rsidP="001D4820">
          <w:pPr>
            <w:pStyle w:val="9F174438932040E1BCCC5FE03959D5C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48AFE36523E8476195F22BECABF62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D49B8-C61A-46E4-B25C-35A9E24B2DEC}"/>
      </w:docPartPr>
      <w:docPartBody>
        <w:p w:rsidR="007622A1" w:rsidRDefault="001D4820" w:rsidP="001D4820">
          <w:pPr>
            <w:pStyle w:val="48AFE36523E8476195F22BECABF62D56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80D09E94D05423CADAD6D9D8732C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C537C-2F3D-4D2F-BEDF-491B43B92B12}"/>
      </w:docPartPr>
      <w:docPartBody>
        <w:p w:rsidR="007622A1" w:rsidRDefault="001D4820" w:rsidP="001D4820">
          <w:pPr>
            <w:pStyle w:val="B80D09E94D05423CADAD6D9D8732CF8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2B50DE6CABF34BD1A0E5EEE018368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01B50-054E-4F73-87FD-95BA60F57BCF}"/>
      </w:docPartPr>
      <w:docPartBody>
        <w:p w:rsidR="007622A1" w:rsidRDefault="001D4820" w:rsidP="001D4820">
          <w:pPr>
            <w:pStyle w:val="2B50DE6CABF34BD1A0E5EEE01836823F"/>
          </w:pPr>
          <w:r w:rsidRPr="008C4599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6A927B22FCB0475A981422F9D4824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08D56-61DC-46E2-899E-61BC56CCB965}"/>
      </w:docPartPr>
      <w:docPartBody>
        <w:p w:rsidR="007622A1" w:rsidRDefault="001D4820" w:rsidP="001D4820">
          <w:pPr>
            <w:pStyle w:val="6A927B22FCB0475A981422F9D482436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6D52C0CB64DC4574B8068DE5EDCBD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EAF22-E5E7-4B00-9AF5-C973F7C06470}"/>
      </w:docPartPr>
      <w:docPartBody>
        <w:p w:rsidR="007622A1" w:rsidRDefault="001D4820" w:rsidP="001D4820">
          <w:pPr>
            <w:pStyle w:val="6D52C0CB64DC4574B8068DE5EDCBD60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AB8F5E08D33A4ED89A3852B0C788A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28D2C-F1B0-41AE-89A6-10BFEDD9F652}"/>
      </w:docPartPr>
      <w:docPartBody>
        <w:p w:rsidR="007622A1" w:rsidRDefault="001D4820" w:rsidP="001D4820">
          <w:pPr>
            <w:pStyle w:val="AB8F5E08D33A4ED89A3852B0C788AB71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C87CC0DDE4214D668480DC4416544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46790-A41A-4AB1-ADF6-6A9526CF1242}"/>
      </w:docPartPr>
      <w:docPartBody>
        <w:p w:rsidR="007622A1" w:rsidRDefault="001D4820" w:rsidP="001D4820">
          <w:pPr>
            <w:pStyle w:val="C87CC0DDE4214D668480DC4416544E86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F514F8CBE0D4CFD835DDBAAA944E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D796E-1ABD-4C5C-8EEE-5571A0251E06}"/>
      </w:docPartPr>
      <w:docPartBody>
        <w:p w:rsidR="007622A1" w:rsidRDefault="001D4820" w:rsidP="001D4820">
          <w:pPr>
            <w:pStyle w:val="BF514F8CBE0D4CFD835DDBAAA944EDC4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61BB83E0E794CB6AA900F69DDFC9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10ABE-609C-4E4B-850E-E55642FB4C9C}"/>
      </w:docPartPr>
      <w:docPartBody>
        <w:p w:rsidR="007622A1" w:rsidRDefault="001D4820" w:rsidP="001D4820">
          <w:pPr>
            <w:pStyle w:val="B61BB83E0E794CB6AA900F69DDFC941D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8827D687A8BC40DD8281108B769FD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7E7E7-364B-4DFF-8EB4-C497968788EB}"/>
      </w:docPartPr>
      <w:docPartBody>
        <w:p w:rsidR="007622A1" w:rsidRDefault="001D4820" w:rsidP="001D4820">
          <w:pPr>
            <w:pStyle w:val="8827D687A8BC40DD8281108B769FD18F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A6B0B9488C434BCA9311EDB5D65A3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3CCFC-D8C5-45CA-9F9C-59ADDBDB1393}"/>
      </w:docPartPr>
      <w:docPartBody>
        <w:p w:rsidR="007622A1" w:rsidRDefault="001D4820" w:rsidP="001D4820">
          <w:pPr>
            <w:pStyle w:val="A6B0B9488C434BCA9311EDB5D65A39C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35096A8862724221B7DB081765CC0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D0A55-35B1-464D-9BDD-17415A9C0088}"/>
      </w:docPartPr>
      <w:docPartBody>
        <w:p w:rsidR="007622A1" w:rsidRDefault="001D4820" w:rsidP="001D4820">
          <w:pPr>
            <w:pStyle w:val="35096A8862724221B7DB081765CC0B9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1064B1D830724EE29CA8F16B7D905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1AA1E-7421-45F7-943A-E7BEFC3E6840}"/>
      </w:docPartPr>
      <w:docPartBody>
        <w:p w:rsidR="007622A1" w:rsidRDefault="001D4820" w:rsidP="001D4820">
          <w:pPr>
            <w:pStyle w:val="1064B1D830724EE29CA8F16B7D9056FB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395FD348714B49EA9F77D3859F8C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3216A-A08D-467F-87EE-F52510EA1520}"/>
      </w:docPartPr>
      <w:docPartBody>
        <w:p w:rsidR="007622A1" w:rsidRDefault="001D4820" w:rsidP="001D4820">
          <w:pPr>
            <w:pStyle w:val="395FD348714B49EA9F77D3859F8C0613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1DEEC72B0899475DB7D564861FD51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E1327-D85D-4D17-8038-A48F7420900C}"/>
      </w:docPartPr>
      <w:docPartBody>
        <w:p w:rsidR="007622A1" w:rsidRDefault="001D4820" w:rsidP="001D4820">
          <w:pPr>
            <w:pStyle w:val="1DEEC72B0899475DB7D564861FD51EA1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A9037C7705414B54AF27696199F77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63100-238E-4091-BF01-C5384685ADFD}"/>
      </w:docPartPr>
      <w:docPartBody>
        <w:p w:rsidR="007622A1" w:rsidRDefault="001D4820" w:rsidP="001D4820">
          <w:pPr>
            <w:pStyle w:val="A9037C7705414B54AF27696199F77F15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F59D88792C734886A98E19CFCCF00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85C8B-5F33-4281-B001-FBE311680203}"/>
      </w:docPartPr>
      <w:docPartBody>
        <w:p w:rsidR="007622A1" w:rsidRDefault="001D4820" w:rsidP="001D4820">
          <w:pPr>
            <w:pStyle w:val="F59D88792C734886A98E19CFCCF00CC2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7881BD5B929544518F8AF4AECE0CA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B01B-C642-4B28-8268-E44E432216C8}"/>
      </w:docPartPr>
      <w:docPartBody>
        <w:p w:rsidR="007622A1" w:rsidRDefault="001D4820" w:rsidP="001D4820">
          <w:pPr>
            <w:pStyle w:val="7881BD5B929544518F8AF4AECE0CA4C2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77A9EE2792BB4C78B36D9A0C1DE92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75CB4-6E5C-48F1-9D91-F6F64A189ABD}"/>
      </w:docPartPr>
      <w:docPartBody>
        <w:p w:rsidR="007622A1" w:rsidRDefault="001D4820" w:rsidP="001D4820">
          <w:pPr>
            <w:pStyle w:val="77A9EE2792BB4C78B36D9A0C1DE92116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4C"/>
    <w:rsid w:val="00062AB8"/>
    <w:rsid w:val="001066C8"/>
    <w:rsid w:val="001D1545"/>
    <w:rsid w:val="001D4820"/>
    <w:rsid w:val="003D38BE"/>
    <w:rsid w:val="005901C3"/>
    <w:rsid w:val="006D6C5A"/>
    <w:rsid w:val="007622A1"/>
    <w:rsid w:val="00814A21"/>
    <w:rsid w:val="00A3184C"/>
    <w:rsid w:val="00A44A11"/>
    <w:rsid w:val="00A56DBC"/>
    <w:rsid w:val="00AB68C2"/>
    <w:rsid w:val="00CA0175"/>
    <w:rsid w:val="00D6393E"/>
    <w:rsid w:val="00DC7875"/>
    <w:rsid w:val="00DD3043"/>
    <w:rsid w:val="00F110C1"/>
    <w:rsid w:val="00F97522"/>
    <w:rsid w:val="00FB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5C592928E054F74BBB87439C1D7C0DC">
    <w:name w:val="05C592928E054F74BBB87439C1D7C0DC"/>
  </w:style>
  <w:style w:type="paragraph" w:customStyle="1" w:styleId="728813F4A8694EB89F5C4B7DABA70DB8">
    <w:name w:val="728813F4A8694EB89F5C4B7DABA70DB8"/>
    <w:rsid w:val="001D4820"/>
  </w:style>
  <w:style w:type="paragraph" w:customStyle="1" w:styleId="D74DF0172DE34457B4B8E3B805A9DBA0">
    <w:name w:val="D74DF0172DE34457B4B8E3B805A9DBA0"/>
    <w:rsid w:val="001D4820"/>
  </w:style>
  <w:style w:type="paragraph" w:customStyle="1" w:styleId="9F174438932040E1BCCC5FE03959D5CA">
    <w:name w:val="9F174438932040E1BCCC5FE03959D5CA"/>
    <w:rsid w:val="001D4820"/>
  </w:style>
  <w:style w:type="paragraph" w:customStyle="1" w:styleId="48AFE36523E8476195F22BECABF62D56">
    <w:name w:val="48AFE36523E8476195F22BECABF62D56"/>
    <w:rsid w:val="001D4820"/>
  </w:style>
  <w:style w:type="paragraph" w:customStyle="1" w:styleId="B80D09E94D05423CADAD6D9D8732CF8A">
    <w:name w:val="B80D09E94D05423CADAD6D9D8732CF8A"/>
    <w:rsid w:val="001D4820"/>
  </w:style>
  <w:style w:type="paragraph" w:customStyle="1" w:styleId="2B50DE6CABF34BD1A0E5EEE01836823F">
    <w:name w:val="2B50DE6CABF34BD1A0E5EEE01836823F"/>
    <w:rsid w:val="001D4820"/>
  </w:style>
  <w:style w:type="paragraph" w:customStyle="1" w:styleId="6A927B22FCB0475A981422F9D482436A">
    <w:name w:val="6A927B22FCB0475A981422F9D482436A"/>
    <w:rsid w:val="001D4820"/>
  </w:style>
  <w:style w:type="paragraph" w:customStyle="1" w:styleId="6D52C0CB64DC4574B8068DE5EDCBD607">
    <w:name w:val="6D52C0CB64DC4574B8068DE5EDCBD607"/>
    <w:rsid w:val="001D4820"/>
  </w:style>
  <w:style w:type="paragraph" w:customStyle="1" w:styleId="AB8F5E08D33A4ED89A3852B0C788AB71">
    <w:name w:val="AB8F5E08D33A4ED89A3852B0C788AB71"/>
    <w:rsid w:val="001D4820"/>
  </w:style>
  <w:style w:type="paragraph" w:customStyle="1" w:styleId="C87CC0DDE4214D668480DC4416544E86">
    <w:name w:val="C87CC0DDE4214D668480DC4416544E86"/>
    <w:rsid w:val="001D4820"/>
  </w:style>
  <w:style w:type="paragraph" w:customStyle="1" w:styleId="BF514F8CBE0D4CFD835DDBAAA944EDC4">
    <w:name w:val="BF514F8CBE0D4CFD835DDBAAA944EDC4"/>
    <w:rsid w:val="001D4820"/>
  </w:style>
  <w:style w:type="paragraph" w:customStyle="1" w:styleId="B61BB83E0E794CB6AA900F69DDFC941D">
    <w:name w:val="B61BB83E0E794CB6AA900F69DDFC941D"/>
    <w:rsid w:val="001D4820"/>
  </w:style>
  <w:style w:type="paragraph" w:customStyle="1" w:styleId="8827D687A8BC40DD8281108B769FD18F">
    <w:name w:val="8827D687A8BC40DD8281108B769FD18F"/>
    <w:rsid w:val="001D4820"/>
  </w:style>
  <w:style w:type="paragraph" w:customStyle="1" w:styleId="A6B0B9488C434BCA9311EDB5D65A39CA">
    <w:name w:val="A6B0B9488C434BCA9311EDB5D65A39CA"/>
    <w:rsid w:val="001D4820"/>
  </w:style>
  <w:style w:type="paragraph" w:customStyle="1" w:styleId="35096A8862724221B7DB081765CC0B97">
    <w:name w:val="35096A8862724221B7DB081765CC0B97"/>
    <w:rsid w:val="001D4820"/>
  </w:style>
  <w:style w:type="paragraph" w:customStyle="1" w:styleId="1064B1D830724EE29CA8F16B7D9056FB">
    <w:name w:val="1064B1D830724EE29CA8F16B7D9056FB"/>
    <w:rsid w:val="001D4820"/>
  </w:style>
  <w:style w:type="paragraph" w:customStyle="1" w:styleId="395FD348714B49EA9F77D3859F8C0613">
    <w:name w:val="395FD348714B49EA9F77D3859F8C0613"/>
    <w:rsid w:val="001D4820"/>
  </w:style>
  <w:style w:type="paragraph" w:customStyle="1" w:styleId="1DEEC72B0899475DB7D564861FD51EA1">
    <w:name w:val="1DEEC72B0899475DB7D564861FD51EA1"/>
    <w:rsid w:val="001D4820"/>
  </w:style>
  <w:style w:type="paragraph" w:customStyle="1" w:styleId="A9037C7705414B54AF27696199F77F15">
    <w:name w:val="A9037C7705414B54AF27696199F77F15"/>
    <w:rsid w:val="001D4820"/>
  </w:style>
  <w:style w:type="paragraph" w:customStyle="1" w:styleId="F59D88792C734886A98E19CFCCF00CC2">
    <w:name w:val="F59D88792C734886A98E19CFCCF00CC2"/>
    <w:rsid w:val="001D4820"/>
  </w:style>
  <w:style w:type="paragraph" w:customStyle="1" w:styleId="7881BD5B929544518F8AF4AECE0CA4C2">
    <w:name w:val="7881BD5B929544518F8AF4AECE0CA4C2"/>
    <w:rsid w:val="001D4820"/>
  </w:style>
  <w:style w:type="paragraph" w:customStyle="1" w:styleId="77A9EE2792BB4C78B36D9A0C1DE92116">
    <w:name w:val="77A9EE2792BB4C78B36D9A0C1DE92116"/>
    <w:rsid w:val="001D48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0FB43-EA85-4881-BD30-0D9246650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icde.dotx</Template>
  <TotalTime>8</TotalTime>
  <Pages>12</Pages>
  <Words>1235</Words>
  <Characters>6796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Levantamiento de Información para la creación de Plantillas de Metadatos</vt:lpstr>
    </vt:vector>
  </TitlesOfParts>
  <Company/>
  <LinksUpToDate>false</LinksUpToDate>
  <CharactersWithSpaces>8015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Perfil de Metadatos Tipo Ráster</dc:title>
  <dc:subject/>
  <dc:creator>Fabian</dc:creator>
  <cp:keywords/>
  <dc:description/>
  <cp:lastModifiedBy>Roberto Carlos Pantoja Benitez</cp:lastModifiedBy>
  <cp:revision>10</cp:revision>
  <cp:lastPrinted>2022-08-29T17:36:00Z</cp:lastPrinted>
  <dcterms:created xsi:type="dcterms:W3CDTF">2022-09-08T15:52:00Z</dcterms:created>
  <dcterms:modified xsi:type="dcterms:W3CDTF">2022-09-21T15:51:00Z</dcterms:modified>
</cp:coreProperties>
</file>