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826174757"/>
        <w:docPartObj>
          <w:docPartGallery w:val="Cover Pages"/>
          <w:docPartUnique/>
        </w:docPartObj>
      </w:sdtPr>
      <w:sdtContent>
        <w:p w14:paraId="59509D4F" w14:textId="10D07CC9" w:rsidR="00A23A90" w:rsidRDefault="00CB1F9C" w:rsidP="007B200A">
          <w:r>
            <w:rPr>
              <w:noProof/>
              <w14:ligatures w14:val="standardContextual"/>
            </w:rPr>
            <w:drawing>
              <wp:anchor distT="0" distB="0" distL="114300" distR="114300" simplePos="0" relativeHeight="251678720" behindDoc="1" locked="0" layoutInCell="1" allowOverlap="1" wp14:anchorId="294FE71D" wp14:editId="3948F428">
                <wp:simplePos x="0" y="0"/>
                <wp:positionH relativeFrom="page">
                  <wp:align>right</wp:align>
                </wp:positionH>
                <wp:positionV relativeFrom="paragraph">
                  <wp:posOffset>-1039670</wp:posOffset>
                </wp:positionV>
                <wp:extent cx="7766863" cy="10186192"/>
                <wp:effectExtent l="0" t="0" r="5715" b="5715"/>
                <wp:wrapNone/>
                <wp:docPr id="769484364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9484364" name="Imagen 769484364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6863" cy="101861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135CB">
            <w:rPr>
              <w:noProof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9509D5F" wp14:editId="77BCAAC5">
                    <wp:simplePos x="0" y="0"/>
                    <wp:positionH relativeFrom="column">
                      <wp:posOffset>2840512</wp:posOffset>
                    </wp:positionH>
                    <wp:positionV relativeFrom="paragraph">
                      <wp:posOffset>-1375784</wp:posOffset>
                    </wp:positionV>
                    <wp:extent cx="3299460" cy="8279704"/>
                    <wp:effectExtent l="0" t="0" r="0" b="0"/>
                    <wp:wrapNone/>
                    <wp:docPr id="8" name="Rectángul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99460" cy="82797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215900" dist="622300" dir="10800000" sx="34000" sy="34000" algn="ctr" rotWithShape="0">
                                <a:srgbClr val="000000">
                                  <a:alpha val="63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737F018" id="Rectángulo 8" o:spid="_x0000_s1026" style="position:absolute;margin-left:223.65pt;margin-top:-108.35pt;width:259.8pt;height:65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" filled="f" stroked="f" strokeweight="1pt">
                    <v:shadow on="t" type="perspective" color="black" opacity="41287f" offset="-49pt,0" matrix="22282f,,,22282f"/>
                  </v:rect>
                </w:pict>
              </mc:Fallback>
            </mc:AlternateContent>
          </w:r>
        </w:p>
        <w:p w14:paraId="59509D50" w14:textId="5E796C61" w:rsidR="00A23A90" w:rsidRDefault="00CB1F9C">
          <w:pPr>
            <w:spacing w:after="160" w:line="259" w:lineRule="auto"/>
          </w:pPr>
          <w:r>
            <w:rPr>
              <w:noProof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9509D69" wp14:editId="2A2D9875">
                    <wp:simplePos x="0" y="0"/>
                    <wp:positionH relativeFrom="column">
                      <wp:posOffset>-550930</wp:posOffset>
                    </wp:positionH>
                    <wp:positionV relativeFrom="paragraph">
                      <wp:posOffset>1042588</wp:posOffset>
                    </wp:positionV>
                    <wp:extent cx="2842453" cy="5128591"/>
                    <wp:effectExtent l="0" t="0" r="0" b="0"/>
                    <wp:wrapNone/>
                    <wp:docPr id="9" name="Cuadro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42453" cy="51285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509D81" w14:textId="0D2E3A96" w:rsidR="00A23A90" w:rsidRPr="00CB1F9C" w:rsidRDefault="00504A1E" w:rsidP="008F1FA0">
                                <w:pPr>
                                  <w:spacing w:line="240" w:lineRule="auto"/>
                                  <w:rPr>
                                    <w:rFonts w:ascii="Montserrat" w:eastAsia="Calibri" w:hAnsi="Montserrat" w:cs="Calibri"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:lang w:val="es-CO"/>
                                  </w:rPr>
                                </w:pPr>
                                <w:r w:rsidRPr="00CB1F9C">
                                  <w:rPr>
                                    <w:rFonts w:ascii="Montserrat" w:eastAsia="Calibri" w:hAnsi="Montserrat" w:cs="Calibri"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:lang w:val="es-CO"/>
                                  </w:rPr>
                                  <w:t>Plantilla de</w:t>
                                </w:r>
                                <w:r w:rsidR="00623CE7" w:rsidRPr="00CB1F9C">
                                  <w:rPr>
                                    <w:rFonts w:ascii="Montserrat" w:eastAsia="Calibri" w:hAnsi="Montserrat" w:cs="Calibri"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:lang w:val="es-CO"/>
                                  </w:rPr>
                                  <w:t xml:space="preserve"> Perfil de</w:t>
                                </w:r>
                                <w:r w:rsidRPr="00CB1F9C">
                                  <w:rPr>
                                    <w:rFonts w:ascii="Montserrat" w:eastAsia="Calibri" w:hAnsi="Montserrat" w:cs="Calibri"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:lang w:val="es-CO"/>
                                  </w:rPr>
                                  <w:t xml:space="preserve"> Metadatos </w:t>
                                </w:r>
                                <w:r w:rsidR="00BB2E5D">
                                  <w:rPr>
                                    <w:rFonts w:ascii="Montserrat" w:eastAsia="Calibri" w:hAnsi="Montserrat" w:cs="Calibri"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:lang w:val="es-CO"/>
                                  </w:rPr>
                                  <w:t>t</w:t>
                                </w:r>
                                <w:r w:rsidR="00623CE7" w:rsidRPr="00CB1F9C">
                                  <w:rPr>
                                    <w:rFonts w:ascii="Montserrat" w:eastAsia="Calibri" w:hAnsi="Montserrat" w:cs="Calibri"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:lang w:val="es-CO"/>
                                  </w:rPr>
                                  <w:t xml:space="preserve">ipo </w:t>
                                </w:r>
                                <w:r w:rsidR="002E3872" w:rsidRPr="00CB1F9C">
                                  <w:rPr>
                                    <w:rFonts w:ascii="Montserrat" w:eastAsia="Calibri" w:hAnsi="Montserrat" w:cs="Calibri"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:lang w:val="es-CO"/>
                                  </w:rPr>
                                  <w:t>Ráster</w:t>
                                </w:r>
                              </w:p>
                              <w:p w14:paraId="68315288" w14:textId="77777777" w:rsidR="00B265E7" w:rsidRDefault="00B265E7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7594C2B5" w14:textId="77777777" w:rsidR="00CB1F9C" w:rsidRDefault="00CB1F9C" w:rsidP="00CB1F9C">
                                <w:pPr>
                                  <w:pStyle w:val="Sinespaciado"/>
                                  <w:spacing w:before="40" w:after="40"/>
                                  <w:rPr>
                                    <w:rFonts w:ascii="Montserrat" w:hAnsi="Montserrat"/>
                                    <w:b/>
                                    <w:bCs/>
                                    <w:cap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ap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iNFRAESTRUCTURA COLOMBIANA DE DATOS ESPACIALES ICDE</w:t>
                                </w:r>
                              </w:p>
                              <w:p w14:paraId="4CCE2CBA" w14:textId="77777777" w:rsidR="00B265E7" w:rsidRDefault="00B265E7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59509D83" w14:textId="4CE28A6D" w:rsidR="00A23A90" w:rsidRPr="00B265E7" w:rsidRDefault="001213BD" w:rsidP="008F1FA0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b w:val="0"/>
                                    <w:bCs/>
                                    <w:color w:val="0D5899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Cs/>
                                    <w:cap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noviembre </w:t>
                                </w:r>
                                <w:r w:rsidR="00CB1F9C" w:rsidRPr="00223AE0">
                                  <w:rPr>
                                    <w:rFonts w:ascii="Montserrat" w:hAnsi="Montserrat"/>
                                    <w:bCs/>
                                    <w:cap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2023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9509D69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9" o:spid="_x0000_s1026" type="#_x0000_t202" style="position:absolute;margin-left:-43.4pt;margin-top:82.1pt;width:223.8pt;height:40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" filled="f" stroked="f" strokeweight=".5pt">
                    <v:textbox>
                      <w:txbxContent>
                        <w:p w14:paraId="59509D81" w14:textId="0D2E3A96" w:rsidR="00A23A90" w:rsidRPr="00CB1F9C" w:rsidRDefault="00504A1E" w:rsidP="008F1FA0">
                          <w:pPr>
                            <w:spacing w:line="240" w:lineRule="auto"/>
                            <w:rPr>
                              <w:rFonts w:ascii="Montserrat" w:eastAsia="Calibri" w:hAnsi="Montserrat" w:cs="Calibri"/>
                              <w:bCs/>
                              <w:color w:val="FFFFFF" w:themeColor="background1"/>
                              <w:sz w:val="64"/>
                              <w:szCs w:val="64"/>
                              <w:lang w:val="es-CO"/>
                            </w:rPr>
                          </w:pPr>
                          <w:r w:rsidRPr="00CB1F9C">
                            <w:rPr>
                              <w:rFonts w:ascii="Montserrat" w:eastAsia="Calibri" w:hAnsi="Montserrat" w:cs="Calibri"/>
                              <w:bCs/>
                              <w:color w:val="FFFFFF" w:themeColor="background1"/>
                              <w:sz w:val="64"/>
                              <w:szCs w:val="64"/>
                              <w:lang w:val="es-CO"/>
                            </w:rPr>
                            <w:t>Plantilla de</w:t>
                          </w:r>
                          <w:r w:rsidR="00623CE7" w:rsidRPr="00CB1F9C">
                            <w:rPr>
                              <w:rFonts w:ascii="Montserrat" w:eastAsia="Calibri" w:hAnsi="Montserrat" w:cs="Calibri"/>
                              <w:bCs/>
                              <w:color w:val="FFFFFF" w:themeColor="background1"/>
                              <w:sz w:val="64"/>
                              <w:szCs w:val="64"/>
                              <w:lang w:val="es-CO"/>
                            </w:rPr>
                            <w:t xml:space="preserve"> Perfil de</w:t>
                          </w:r>
                          <w:r w:rsidRPr="00CB1F9C">
                            <w:rPr>
                              <w:rFonts w:ascii="Montserrat" w:eastAsia="Calibri" w:hAnsi="Montserrat" w:cs="Calibri"/>
                              <w:bCs/>
                              <w:color w:val="FFFFFF" w:themeColor="background1"/>
                              <w:sz w:val="64"/>
                              <w:szCs w:val="64"/>
                              <w:lang w:val="es-CO"/>
                            </w:rPr>
                            <w:t xml:space="preserve"> Metadatos </w:t>
                          </w:r>
                          <w:r w:rsidR="00BB2E5D">
                            <w:rPr>
                              <w:rFonts w:ascii="Montserrat" w:eastAsia="Calibri" w:hAnsi="Montserrat" w:cs="Calibri"/>
                              <w:bCs/>
                              <w:color w:val="FFFFFF" w:themeColor="background1"/>
                              <w:sz w:val="64"/>
                              <w:szCs w:val="64"/>
                              <w:lang w:val="es-CO"/>
                            </w:rPr>
                            <w:t>t</w:t>
                          </w:r>
                          <w:r w:rsidR="00623CE7" w:rsidRPr="00CB1F9C">
                            <w:rPr>
                              <w:rFonts w:ascii="Montserrat" w:eastAsia="Calibri" w:hAnsi="Montserrat" w:cs="Calibri"/>
                              <w:bCs/>
                              <w:color w:val="FFFFFF" w:themeColor="background1"/>
                              <w:sz w:val="64"/>
                              <w:szCs w:val="64"/>
                              <w:lang w:val="es-CO"/>
                            </w:rPr>
                            <w:t xml:space="preserve">ipo </w:t>
                          </w:r>
                          <w:r w:rsidR="002E3872" w:rsidRPr="00CB1F9C">
                            <w:rPr>
                              <w:rFonts w:ascii="Montserrat" w:eastAsia="Calibri" w:hAnsi="Montserrat" w:cs="Calibri"/>
                              <w:bCs/>
                              <w:color w:val="FFFFFF" w:themeColor="background1"/>
                              <w:sz w:val="64"/>
                              <w:szCs w:val="64"/>
                              <w:lang w:val="es-CO"/>
                            </w:rPr>
                            <w:t>Ráster</w:t>
                          </w:r>
                        </w:p>
                        <w:p w14:paraId="68315288" w14:textId="77777777" w:rsidR="00B265E7" w:rsidRDefault="00B265E7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</w:pPr>
                        </w:p>
                        <w:p w14:paraId="7594C2B5" w14:textId="77777777" w:rsidR="00CB1F9C" w:rsidRDefault="00CB1F9C" w:rsidP="00CB1F9C">
                          <w:pPr>
                            <w:pStyle w:val="Sinespaciado"/>
                            <w:spacing w:before="40" w:after="40"/>
                            <w:rPr>
                              <w:rFonts w:ascii="Montserrat" w:hAnsi="Montserrat"/>
                              <w:b/>
                              <w:bCs/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  <w:t>iNFRAESTRUCTURA COLOMBIANA DE DATOS ESPACIALES ICDE</w:t>
                          </w:r>
                        </w:p>
                        <w:p w14:paraId="4CCE2CBA" w14:textId="77777777" w:rsidR="00B265E7" w:rsidRDefault="00B265E7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</w:pPr>
                        </w:p>
                        <w:p w14:paraId="59509D83" w14:textId="4CE28A6D" w:rsidR="00A23A90" w:rsidRPr="00B265E7" w:rsidRDefault="001213BD" w:rsidP="008F1FA0">
                          <w:pPr>
                            <w:spacing w:line="240" w:lineRule="auto"/>
                            <w:rPr>
                              <w:rFonts w:ascii="Arial" w:hAnsi="Arial" w:cs="Arial"/>
                              <w:b w:val="0"/>
                              <w:bCs/>
                              <w:color w:val="0D5899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ontserrat" w:hAnsi="Montserrat"/>
                              <w:bCs/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  <w:t xml:space="preserve">noviembre </w:t>
                          </w:r>
                          <w:r w:rsidR="00CB1F9C" w:rsidRPr="00223AE0">
                            <w:rPr>
                              <w:rFonts w:ascii="Montserrat" w:hAnsi="Montserrat"/>
                              <w:bCs/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  <w:t>2023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A23A90">
            <w:br w:type="page"/>
          </w:r>
        </w:p>
      </w:sdtContent>
    </w:sdt>
    <w:p w14:paraId="59509D51" w14:textId="6C663FF4" w:rsidR="00DF6A79" w:rsidRPr="00CB1F9C" w:rsidRDefault="00403153">
      <w:pPr>
        <w:rPr>
          <w:rFonts w:ascii="Arial" w:hAnsi="Arial" w:cs="Arial"/>
          <w:b w:val="0"/>
          <w:bCs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365760" distB="365760" distL="0" distR="0" simplePos="0" relativeHeight="251680768" behindDoc="0" locked="0" layoutInCell="1" allowOverlap="1" wp14:anchorId="29B05220" wp14:editId="259D532A">
                <wp:simplePos x="0" y="0"/>
                <wp:positionH relativeFrom="margin">
                  <wp:posOffset>-133904</wp:posOffset>
                </wp:positionH>
                <wp:positionV relativeFrom="margin">
                  <wp:posOffset>6626225</wp:posOffset>
                </wp:positionV>
                <wp:extent cx="5448300" cy="1914525"/>
                <wp:effectExtent l="0" t="0" r="0" b="9525"/>
                <wp:wrapTopAndBottom/>
                <wp:docPr id="1780736114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48300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58F139" w14:textId="77777777" w:rsidR="00403153" w:rsidRPr="00403153" w:rsidRDefault="00403153" w:rsidP="00403153">
                            <w:pPr>
                              <w:jc w:val="both"/>
                              <w:rPr>
                                <w:rFonts w:ascii="Arial" w:eastAsiaTheme="majorEastAsia" w:hAnsi="Arial" w:cs="Arial"/>
                                <w:b w:val="0"/>
                                <w:bCs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403153">
                              <w:rPr>
                                <w:rFonts w:ascii="Arial" w:eastAsiaTheme="majorEastAsia" w:hAnsi="Arial" w:cs="Arial"/>
                                <w:b w:val="0"/>
                                <w:bCs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Esta publicación se da en el marco del Contrato de Préstamo No. 8937 8937-CO del 13 de agosto de 2019 con el Banco Internacional de Reconstrucción y Fomento (BIRF), así como del Contrato de Préstamo No. 8937 4856/OC-CO firmado con el Banco Interamericano de Desarrollo (BID) el 25 de octubre de 2019, con el propósito de ejecutar el “Programa para la Adopción e Implementación de un Catastro Multipropósito Rural – Urbano”, mediante el Subcomponente 2.4 Fortalecimiento de la ICDE.</w:t>
                            </w:r>
                          </w:p>
                          <w:p w14:paraId="5D2AE0FC" w14:textId="77777777" w:rsidR="00403153" w:rsidRDefault="00403153" w:rsidP="00403153">
                            <w:pPr>
                              <w:rPr>
                                <w:rFonts w:eastAsiaTheme="majorEastAsia"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</w:p>
                          <w:p w14:paraId="5106161D" w14:textId="77777777" w:rsidR="00403153" w:rsidRDefault="00403153" w:rsidP="00403153">
                            <w:pPr>
                              <w:jc w:val="right"/>
                              <w:rPr>
                                <w:rFonts w:eastAsiaTheme="majorEastAsia"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5638E985" wp14:editId="60638129">
                                  <wp:extent cx="1398189" cy="456729"/>
                                  <wp:effectExtent l="0" t="0" r="0" b="635"/>
                                  <wp:docPr id="643275916" name="Imagen 6432759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bid-1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5296" cy="468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645EFDAD" wp14:editId="2B36B263">
                                  <wp:extent cx="1521339" cy="496956"/>
                                  <wp:effectExtent l="0" t="0" r="3175" b="0"/>
                                  <wp:docPr id="1363321369" name="Imagen 13633213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banc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4772" cy="530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8B25F5" w14:textId="77777777" w:rsidR="00403153" w:rsidRDefault="00403153" w:rsidP="00403153">
                            <w:pPr>
                              <w:rPr>
                                <w:rFonts w:eastAsiaTheme="majorEastAsia"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</w:p>
                          <w:p w14:paraId="023C1687" w14:textId="77777777" w:rsidR="00403153" w:rsidRPr="00DF6A79" w:rsidRDefault="00403153" w:rsidP="00403153">
                            <w:pPr>
                              <w:rPr>
                                <w:rFonts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05220" id="Rectángulo 3" o:spid="_x0000_s1027" style="position:absolute;margin-left:-10.55pt;margin-top:521.75pt;width:429pt;height:150.75pt;z-index:251680768;visibility:visible;mso-wrap-style:square;mso-width-percent:0;mso-height-percent:0;mso-wrap-distance-left:0;mso-wrap-distance-top:28.8pt;mso-wrap-distance-right:0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" filled="f" stroked="f" strokeweight="1pt">
                <v:textbox inset="0,0,0,0">
                  <w:txbxContent>
                    <w:p w14:paraId="4658F139" w14:textId="77777777" w:rsidR="00403153" w:rsidRPr="00403153" w:rsidRDefault="00403153" w:rsidP="00403153">
                      <w:pPr>
                        <w:jc w:val="both"/>
                        <w:rPr>
                          <w:rFonts w:ascii="Arial" w:eastAsiaTheme="majorEastAsia" w:hAnsi="Arial" w:cs="Arial"/>
                          <w:b w:val="0"/>
                          <w:bCs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403153">
                        <w:rPr>
                          <w:rFonts w:ascii="Arial" w:eastAsiaTheme="majorEastAsia" w:hAnsi="Arial" w:cs="Arial"/>
                          <w:b w:val="0"/>
                          <w:bCs/>
                          <w:color w:val="525252" w:themeColor="accent3" w:themeShade="80"/>
                          <w:sz w:val="20"/>
                          <w:szCs w:val="20"/>
                        </w:rPr>
                        <w:t>Esta publicación se da en el marco del Contrato de Préstamo No. 8937 8937-CO del 13 de agosto de 2019 con el Banco Internacional de Reconstrucción y Fomento (BIRF), así como del Contrato de Préstamo No. 8937 4856/OC-CO firmado con el Banco Interamericano de Desarrollo (BID) el 25 de octubre de 2019, con el propósito de ejecutar el “Programa para la Adopción e Implementación de un Catastro Multipropósito Rural – Urbano”, mediante el Subcomponente 2.4 Fortalecimiento de la ICDE.</w:t>
                      </w:r>
                    </w:p>
                    <w:p w14:paraId="5D2AE0FC" w14:textId="77777777" w:rsidR="00403153" w:rsidRDefault="00403153" w:rsidP="00403153">
                      <w:pPr>
                        <w:rPr>
                          <w:rFonts w:eastAsiaTheme="majorEastAsia"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</w:p>
                    <w:p w14:paraId="5106161D" w14:textId="77777777" w:rsidR="00403153" w:rsidRDefault="00403153" w:rsidP="00403153">
                      <w:pPr>
                        <w:jc w:val="right"/>
                        <w:rPr>
                          <w:rFonts w:eastAsiaTheme="majorEastAsia"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5638E985" wp14:editId="60638129">
                            <wp:extent cx="1398189" cy="456729"/>
                            <wp:effectExtent l="0" t="0" r="0" b="635"/>
                            <wp:docPr id="643275916" name="Imagen 6432759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bid-1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5296" cy="468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645EFDAD" wp14:editId="2B36B263">
                            <wp:extent cx="1521339" cy="496956"/>
                            <wp:effectExtent l="0" t="0" r="3175" b="0"/>
                            <wp:docPr id="1363321369" name="Imagen 13633213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banc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4772" cy="530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8B25F5" w14:textId="77777777" w:rsidR="00403153" w:rsidRDefault="00403153" w:rsidP="00403153">
                      <w:pPr>
                        <w:rPr>
                          <w:rFonts w:eastAsiaTheme="majorEastAsia"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</w:p>
                    <w:p w14:paraId="023C1687" w14:textId="77777777" w:rsidR="00403153" w:rsidRPr="00DF6A79" w:rsidRDefault="00403153" w:rsidP="00403153">
                      <w:pPr>
                        <w:rPr>
                          <w:rFonts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DF6A79" w:rsidRPr="00CB1F9C">
        <w:rPr>
          <w:rFonts w:ascii="Arial" w:hAnsi="Arial" w:cs="Arial"/>
          <w:b w:val="0"/>
          <w:bCs/>
          <w:sz w:val="22"/>
        </w:rPr>
        <w:br w:type="page"/>
      </w:r>
    </w:p>
    <w:p w14:paraId="4EC1B472" w14:textId="67E7E0FB" w:rsidR="00BC7832" w:rsidRPr="005E23D9" w:rsidRDefault="00BC7832" w:rsidP="00BC7832">
      <w:pPr>
        <w:rPr>
          <w:rFonts w:cs="Arial"/>
          <w:color w:val="auto"/>
        </w:rPr>
      </w:pPr>
    </w:p>
    <w:tbl>
      <w:tblPr>
        <w:tblW w:w="0" w:type="auto"/>
        <w:tblInd w:w="-10" w:type="dxa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43"/>
        <w:gridCol w:w="5801"/>
      </w:tblGrid>
      <w:tr w:rsidR="00920CBB" w:rsidRPr="00920CBB" w14:paraId="71B55429" w14:textId="77777777" w:rsidTr="00920CBB">
        <w:trPr>
          <w:trHeight w:val="304"/>
        </w:trPr>
        <w:tc>
          <w:tcPr>
            <w:tcW w:w="264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345F77" w14:textId="77777777" w:rsidR="00BC7832" w:rsidRPr="00920CBB" w:rsidRDefault="00BC7832" w:rsidP="00D36A6C">
            <w:pPr>
              <w:pStyle w:val="xtableparagraph"/>
              <w:spacing w:before="0" w:beforeAutospacing="0" w:after="0" w:afterAutospacing="0" w:line="268" w:lineRule="atLeast"/>
              <w:rPr>
                <w:rFonts w:ascii="Arial" w:hAnsi="Arial" w:cs="Arial"/>
                <w:color w:val="323E4F" w:themeColor="text2" w:themeShade="BF"/>
                <w:sz w:val="22"/>
                <w:szCs w:val="22"/>
              </w:rPr>
            </w:pPr>
            <w:r w:rsidRPr="00920CBB">
              <w:rPr>
                <w:rFonts w:ascii="Arial" w:hAnsi="Arial" w:cs="Arial"/>
                <w:bCs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Proyecto </w:t>
            </w:r>
          </w:p>
        </w:tc>
        <w:tc>
          <w:tcPr>
            <w:tcW w:w="58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E442C1" w14:textId="77777777" w:rsidR="00BC7832" w:rsidRDefault="00BC7832" w:rsidP="00D36A6C">
            <w:pPr>
              <w:pStyle w:val="xtableparagraph"/>
              <w:spacing w:before="0" w:beforeAutospacing="0" w:after="0" w:afterAutospacing="0" w:line="268" w:lineRule="atLeast"/>
              <w:rPr>
                <w:rFonts w:ascii="Arial" w:hAnsi="Arial" w:cs="Arial"/>
                <w:b/>
                <w:bCs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</w:pPr>
            <w:r w:rsidRPr="00920CBB">
              <w:rPr>
                <w:rFonts w:ascii="Arial" w:hAnsi="Arial" w:cs="Arial"/>
                <w:b/>
                <w:bCs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“Programa para la Adopción e Implementación de un Catastro Multipropósito Rural – Urbano”, mediante el Subcomponente 2.4 Fortalecimiento de la ICDE</w:t>
            </w:r>
          </w:p>
          <w:p w14:paraId="74026EE8" w14:textId="77777777" w:rsidR="00920CBB" w:rsidRPr="00920CBB" w:rsidRDefault="00920CBB" w:rsidP="00D36A6C">
            <w:pPr>
              <w:pStyle w:val="xtableparagraph"/>
              <w:spacing w:before="0" w:beforeAutospacing="0" w:after="0" w:afterAutospacing="0" w:line="268" w:lineRule="atLeast"/>
              <w:rPr>
                <w:rFonts w:ascii="Arial" w:hAnsi="Arial" w:cs="Arial"/>
                <w:b/>
                <w:bCs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</w:pPr>
          </w:p>
          <w:p w14:paraId="0C3F4135" w14:textId="22723372" w:rsidR="00920CBB" w:rsidRPr="00920CBB" w:rsidRDefault="00920CBB" w:rsidP="00D36A6C">
            <w:pPr>
              <w:pStyle w:val="xtableparagraph"/>
              <w:spacing w:before="0" w:beforeAutospacing="0" w:after="0" w:afterAutospacing="0" w:line="268" w:lineRule="atLeast"/>
              <w:rPr>
                <w:rFonts w:ascii="Arial" w:hAnsi="Arial" w:cs="Arial"/>
                <w:b/>
                <w:bCs/>
                <w:color w:val="323E4F" w:themeColor="text2" w:themeShade="BF"/>
                <w:sz w:val="22"/>
                <w:szCs w:val="22"/>
              </w:rPr>
            </w:pPr>
          </w:p>
        </w:tc>
      </w:tr>
      <w:tr w:rsidR="00920CBB" w:rsidRPr="00920CBB" w14:paraId="4687AE22" w14:textId="77777777" w:rsidTr="00920CBB">
        <w:trPr>
          <w:trHeight w:val="270"/>
        </w:trPr>
        <w:tc>
          <w:tcPr>
            <w:tcW w:w="264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6A94CA" w14:textId="77777777" w:rsidR="00BC7832" w:rsidRPr="00920CBB" w:rsidRDefault="00BC7832" w:rsidP="00D36A6C">
            <w:pPr>
              <w:pStyle w:val="xtableparagraph"/>
              <w:spacing w:before="0" w:beforeAutospacing="0" w:after="0" w:afterAutospacing="0" w:line="249" w:lineRule="atLeast"/>
              <w:ind w:left="107"/>
              <w:rPr>
                <w:rFonts w:ascii="Arial" w:hAnsi="Arial" w:cs="Arial"/>
                <w:color w:val="323E4F" w:themeColor="text2" w:themeShade="BF"/>
                <w:sz w:val="22"/>
                <w:szCs w:val="22"/>
              </w:rPr>
            </w:pPr>
            <w:r w:rsidRPr="00920CBB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Identificador </w:t>
            </w:r>
          </w:p>
        </w:tc>
        <w:tc>
          <w:tcPr>
            <w:tcW w:w="58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D855136" w14:textId="77777777" w:rsidR="00BC7832" w:rsidRDefault="00AE65AE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bCs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920CBB">
              <w:rPr>
                <w:rFonts w:ascii="Arial" w:eastAsiaTheme="majorEastAsia" w:hAnsi="Arial" w:cs="Arial"/>
                <w:b/>
                <w:bCs/>
                <w:color w:val="323E4F" w:themeColor="text2" w:themeShade="BF"/>
                <w:sz w:val="20"/>
                <w:szCs w:val="20"/>
                <w:lang w:val="es-ES" w:eastAsia="en-US"/>
              </w:rPr>
              <w:t>PL-GD-</w:t>
            </w:r>
            <w:r w:rsidR="00BC7832" w:rsidRPr="00920CBB">
              <w:rPr>
                <w:rFonts w:ascii="Arial" w:eastAsiaTheme="majorEastAsia" w:hAnsi="Arial" w:cs="Arial"/>
                <w:b/>
                <w:bCs/>
                <w:color w:val="323E4F" w:themeColor="text2" w:themeShade="BF"/>
                <w:sz w:val="20"/>
                <w:szCs w:val="20"/>
                <w:lang w:val="es-ES" w:eastAsia="en-US"/>
              </w:rPr>
              <w:t>06</w:t>
            </w:r>
          </w:p>
          <w:p w14:paraId="02DB9963" w14:textId="77777777" w:rsidR="00920CBB" w:rsidRPr="00920CBB" w:rsidRDefault="00920CBB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bCs/>
                <w:color w:val="323E4F" w:themeColor="text2" w:themeShade="BF"/>
                <w:sz w:val="20"/>
                <w:szCs w:val="20"/>
                <w:lang w:val="es-ES" w:eastAsia="en-US"/>
              </w:rPr>
            </w:pPr>
          </w:p>
          <w:p w14:paraId="17DAF8CE" w14:textId="780AE77C" w:rsidR="00920CBB" w:rsidRPr="00920CBB" w:rsidRDefault="00920CBB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bCs/>
                <w:color w:val="323E4F" w:themeColor="text2" w:themeShade="BF"/>
                <w:sz w:val="20"/>
                <w:szCs w:val="20"/>
                <w:lang w:val="es-ES" w:eastAsia="en-US"/>
              </w:rPr>
            </w:pPr>
          </w:p>
        </w:tc>
      </w:tr>
      <w:tr w:rsidR="00920CBB" w:rsidRPr="00920CBB" w14:paraId="7C060980" w14:textId="77777777" w:rsidTr="00920CBB">
        <w:trPr>
          <w:trHeight w:val="268"/>
        </w:trPr>
        <w:tc>
          <w:tcPr>
            <w:tcW w:w="264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E302A23" w14:textId="77777777" w:rsidR="00BC7832" w:rsidRPr="00920CBB" w:rsidRDefault="00BC7832" w:rsidP="00D36A6C">
            <w:pPr>
              <w:pStyle w:val="xtableparagraph"/>
              <w:spacing w:before="0" w:beforeAutospacing="0" w:after="0" w:afterAutospacing="0" w:line="248" w:lineRule="atLeast"/>
              <w:ind w:left="107"/>
              <w:rPr>
                <w:rFonts w:ascii="Arial" w:hAnsi="Arial" w:cs="Arial"/>
                <w:color w:val="323E4F" w:themeColor="text2" w:themeShade="BF"/>
                <w:sz w:val="22"/>
                <w:szCs w:val="22"/>
              </w:rPr>
            </w:pPr>
            <w:r w:rsidRPr="00920CBB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Nombre</w:t>
            </w:r>
            <w:r w:rsidRPr="00920CBB">
              <w:rPr>
                <w:rFonts w:ascii="Arial" w:hAnsi="Arial" w:cs="Arial"/>
                <w:color w:val="323E4F" w:themeColor="text2" w:themeShade="BF"/>
                <w:spacing w:val="-1"/>
                <w:sz w:val="22"/>
                <w:szCs w:val="22"/>
                <w:bdr w:val="none" w:sz="0" w:space="0" w:color="auto" w:frame="1"/>
                <w:lang w:val="es-ES"/>
              </w:rPr>
              <w:t> </w:t>
            </w:r>
            <w:r w:rsidRPr="00920CBB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del</w:t>
            </w:r>
            <w:r w:rsidRPr="00920CBB">
              <w:rPr>
                <w:rFonts w:ascii="Arial" w:hAnsi="Arial" w:cs="Arial"/>
                <w:color w:val="323E4F" w:themeColor="text2" w:themeShade="BF"/>
                <w:spacing w:val="-1"/>
                <w:sz w:val="22"/>
                <w:szCs w:val="22"/>
                <w:bdr w:val="none" w:sz="0" w:space="0" w:color="auto" w:frame="1"/>
                <w:lang w:val="es-ES"/>
              </w:rPr>
              <w:t> </w:t>
            </w:r>
            <w:r w:rsidRPr="00920CBB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documento </w:t>
            </w:r>
          </w:p>
        </w:tc>
        <w:tc>
          <w:tcPr>
            <w:tcW w:w="58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418874" w14:textId="77777777" w:rsidR="00BC7832" w:rsidRDefault="00BC7832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bCs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920CBB">
              <w:rPr>
                <w:rFonts w:ascii="Arial" w:eastAsiaTheme="majorEastAsia" w:hAnsi="Arial" w:cs="Arial"/>
                <w:b/>
                <w:bCs/>
                <w:color w:val="323E4F" w:themeColor="text2" w:themeShade="BF"/>
                <w:sz w:val="20"/>
                <w:szCs w:val="20"/>
                <w:lang w:val="es-ES" w:eastAsia="en-US"/>
              </w:rPr>
              <w:t>Plantilla de Perfil de Metadatos Tipo Ráster</w:t>
            </w:r>
          </w:p>
          <w:p w14:paraId="113636D2" w14:textId="77777777" w:rsidR="00920CBB" w:rsidRPr="00920CBB" w:rsidRDefault="00920CBB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bCs/>
                <w:color w:val="323E4F" w:themeColor="text2" w:themeShade="BF"/>
                <w:sz w:val="20"/>
                <w:szCs w:val="20"/>
                <w:lang w:val="es-ES" w:eastAsia="en-US"/>
              </w:rPr>
            </w:pPr>
          </w:p>
          <w:p w14:paraId="78CD6E1B" w14:textId="46814903" w:rsidR="00920CBB" w:rsidRPr="00920CBB" w:rsidRDefault="00920CBB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bCs/>
                <w:color w:val="323E4F" w:themeColor="text2" w:themeShade="BF"/>
                <w:sz w:val="20"/>
                <w:szCs w:val="20"/>
                <w:lang w:val="es-ES" w:eastAsia="en-US"/>
              </w:rPr>
            </w:pPr>
          </w:p>
        </w:tc>
      </w:tr>
      <w:tr w:rsidR="00920CBB" w:rsidRPr="00920CBB" w14:paraId="786F3BB2" w14:textId="77777777" w:rsidTr="00920CBB">
        <w:trPr>
          <w:trHeight w:val="268"/>
        </w:trPr>
        <w:tc>
          <w:tcPr>
            <w:tcW w:w="264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A771E8" w14:textId="77777777" w:rsidR="00BC7832" w:rsidRPr="00920CBB" w:rsidRDefault="00BC7832" w:rsidP="00D36A6C">
            <w:pPr>
              <w:pStyle w:val="xtableparagraph"/>
              <w:spacing w:before="0" w:beforeAutospacing="0" w:after="0" w:afterAutospacing="0" w:line="248" w:lineRule="atLeast"/>
              <w:ind w:left="107"/>
              <w:rPr>
                <w:rFonts w:ascii="Arial" w:hAnsi="Arial" w:cs="Arial"/>
                <w:color w:val="323E4F" w:themeColor="text2" w:themeShade="BF"/>
                <w:sz w:val="22"/>
                <w:szCs w:val="22"/>
              </w:rPr>
            </w:pPr>
            <w:r w:rsidRPr="00920CBB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Estado </w:t>
            </w:r>
          </w:p>
        </w:tc>
        <w:tc>
          <w:tcPr>
            <w:tcW w:w="58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C9953E" w14:textId="77777777" w:rsidR="00BC7832" w:rsidRPr="00920CBB" w:rsidRDefault="00BC7832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bCs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920CBB">
              <w:rPr>
                <w:rFonts w:ascii="Arial" w:eastAsiaTheme="majorEastAsia" w:hAnsi="Arial" w:cs="Arial"/>
                <w:b/>
                <w:bCs/>
                <w:color w:val="323E4F" w:themeColor="text2" w:themeShade="BF"/>
                <w:sz w:val="20"/>
                <w:szCs w:val="20"/>
                <w:lang w:val="es-ES" w:eastAsia="en-US"/>
              </w:rPr>
              <w:t>Vigente</w:t>
            </w:r>
          </w:p>
        </w:tc>
      </w:tr>
    </w:tbl>
    <w:p w14:paraId="5E520323" w14:textId="77777777" w:rsidR="00BC7832" w:rsidRDefault="00BC7832" w:rsidP="00BC7832">
      <w:pPr>
        <w:rPr>
          <w:rFonts w:cs="Arial"/>
          <w:color w:val="auto"/>
        </w:rPr>
      </w:pPr>
    </w:p>
    <w:p w14:paraId="0B4F5014" w14:textId="77777777" w:rsidR="00BC7832" w:rsidRDefault="00BC7832" w:rsidP="00F46C28">
      <w:pPr>
        <w:spacing w:before="120" w:after="120"/>
        <w:jc w:val="both"/>
        <w:rPr>
          <w:rFonts w:ascii="Arial" w:hAnsi="Arial" w:cs="Arial"/>
          <w:bCs/>
          <w:color w:val="323E4F" w:themeColor="text2" w:themeShade="BF"/>
          <w:sz w:val="24"/>
          <w:szCs w:val="24"/>
          <w:bdr w:val="none" w:sz="0" w:space="0" w:color="auto" w:frame="1"/>
        </w:rPr>
      </w:pPr>
      <w:r w:rsidRPr="00F46C28">
        <w:rPr>
          <w:rFonts w:ascii="Arial" w:hAnsi="Arial" w:cs="Arial"/>
          <w:bCs/>
          <w:color w:val="323E4F" w:themeColor="text2" w:themeShade="BF"/>
          <w:sz w:val="24"/>
          <w:szCs w:val="24"/>
          <w:bdr w:val="none" w:sz="0" w:space="0" w:color="auto" w:frame="1"/>
        </w:rPr>
        <w:t>Control de versiones del documento</w:t>
      </w:r>
    </w:p>
    <w:p w14:paraId="37890219" w14:textId="77777777" w:rsidR="00F46C28" w:rsidRPr="00F46C28" w:rsidRDefault="00F46C28" w:rsidP="00F46C28">
      <w:pPr>
        <w:spacing w:before="120" w:after="120"/>
        <w:jc w:val="both"/>
        <w:rPr>
          <w:rFonts w:ascii="Arial" w:hAnsi="Arial" w:cs="Arial"/>
          <w:bCs/>
          <w:color w:val="323E4F" w:themeColor="text2" w:themeShade="BF"/>
          <w:sz w:val="24"/>
          <w:szCs w:val="24"/>
          <w:bdr w:val="none" w:sz="0" w:space="0" w:color="auto" w:frame="1"/>
        </w:rPr>
      </w:pPr>
    </w:p>
    <w:tbl>
      <w:tblPr>
        <w:tblStyle w:val="Tablaconcuadrculaclara"/>
        <w:tblW w:w="0" w:type="auto"/>
        <w:jc w:val="center"/>
        <w:tblLook w:val="04A0" w:firstRow="1" w:lastRow="0" w:firstColumn="1" w:lastColumn="0" w:noHBand="0" w:noVBand="1"/>
      </w:tblPr>
      <w:tblGrid>
        <w:gridCol w:w="969"/>
        <w:gridCol w:w="1328"/>
        <w:gridCol w:w="2546"/>
        <w:gridCol w:w="2101"/>
        <w:gridCol w:w="1689"/>
      </w:tblGrid>
      <w:tr w:rsidR="00F46C28" w:rsidRPr="00F46C28" w14:paraId="2672206D" w14:textId="77777777" w:rsidTr="00155C9C">
        <w:trPr>
          <w:trHeight w:val="268"/>
          <w:jc w:val="center"/>
        </w:trPr>
        <w:tc>
          <w:tcPr>
            <w:tcW w:w="9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7CBFB421" w14:textId="540B4F88" w:rsidR="00BC7832" w:rsidRPr="00F46C28" w:rsidRDefault="00BC7832" w:rsidP="00F46C28">
            <w:pPr>
              <w:pStyle w:val="xtableparagraph"/>
              <w:spacing w:before="0" w:beforeAutospacing="0" w:after="0" w:afterAutospacing="0" w:line="249" w:lineRule="atLeast"/>
              <w:ind w:left="74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F46C28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Versión</w:t>
            </w:r>
          </w:p>
        </w:tc>
        <w:tc>
          <w:tcPr>
            <w:tcW w:w="13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616E3DEA" w14:textId="50F7064C" w:rsidR="00BC7832" w:rsidRPr="00F46C28" w:rsidRDefault="00BC7832" w:rsidP="00F46C28">
            <w:pPr>
              <w:pStyle w:val="xtableparagraph"/>
              <w:spacing w:before="0" w:beforeAutospacing="0" w:after="0" w:afterAutospacing="0" w:line="249" w:lineRule="atLeast"/>
              <w:ind w:left="51" w:right="41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F46C28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Fecha</w:t>
            </w:r>
          </w:p>
        </w:tc>
        <w:tc>
          <w:tcPr>
            <w:tcW w:w="25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5D4A1173" w14:textId="2FB96F0C" w:rsidR="00BC7832" w:rsidRPr="00F46C28" w:rsidRDefault="00BC7832" w:rsidP="00F46C28">
            <w:pPr>
              <w:pStyle w:val="xtableparagraph"/>
              <w:spacing w:before="0" w:beforeAutospacing="0" w:after="0" w:afterAutospacing="0" w:line="249" w:lineRule="atLeast"/>
              <w:ind w:right="137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F46C28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Descripción del cambio</w:t>
            </w:r>
          </w:p>
        </w:tc>
        <w:tc>
          <w:tcPr>
            <w:tcW w:w="21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7D8C41A4" w14:textId="77777777" w:rsidR="00BC7832" w:rsidRPr="00F46C28" w:rsidRDefault="00BC7832" w:rsidP="00F46C28">
            <w:pPr>
              <w:pStyle w:val="xtableparagraph"/>
              <w:spacing w:before="0" w:beforeAutospacing="0" w:after="0" w:afterAutospacing="0" w:line="249" w:lineRule="atLeast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F46C28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Elaborado por</w:t>
            </w:r>
          </w:p>
        </w:tc>
        <w:tc>
          <w:tcPr>
            <w:tcW w:w="1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08BF1AC1" w14:textId="77E5E63D" w:rsidR="00BC7832" w:rsidRPr="00F46C28" w:rsidRDefault="00BC7832" w:rsidP="00F46C28">
            <w:pPr>
              <w:pStyle w:val="xtableparagraph"/>
              <w:spacing w:before="0" w:beforeAutospacing="0" w:after="0" w:afterAutospacing="0" w:line="249" w:lineRule="atLeast"/>
              <w:ind w:left="186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F46C28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Aprobado por</w:t>
            </w:r>
          </w:p>
        </w:tc>
      </w:tr>
      <w:tr w:rsidR="00F46C28" w:rsidRPr="00F46C28" w14:paraId="4EA20CD1" w14:textId="77777777" w:rsidTr="00155C9C">
        <w:trPr>
          <w:trHeight w:val="342"/>
          <w:jc w:val="center"/>
        </w:trPr>
        <w:tc>
          <w:tcPr>
            <w:tcW w:w="969" w:type="dxa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FFFFFF" w:themeColor="background1"/>
            </w:tcBorders>
            <w:vAlign w:val="center"/>
            <w:hideMark/>
          </w:tcPr>
          <w:p w14:paraId="0352C5ED" w14:textId="69E9945A" w:rsidR="00BC7832" w:rsidRPr="00F46C28" w:rsidRDefault="00BC7832" w:rsidP="00F46C28">
            <w:pPr>
              <w:pStyle w:val="xtableparagraph"/>
              <w:spacing w:before="0" w:beforeAutospacing="0" w:after="0" w:afterAutospacing="0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F46C28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1.0</w:t>
            </w:r>
          </w:p>
        </w:tc>
        <w:tc>
          <w:tcPr>
            <w:tcW w:w="1328" w:type="dxa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FFFFFF" w:themeColor="background1"/>
            </w:tcBorders>
            <w:vAlign w:val="center"/>
            <w:hideMark/>
          </w:tcPr>
          <w:p w14:paraId="197FBDC9" w14:textId="40ED3D87" w:rsidR="00BC7832" w:rsidRPr="00F46C28" w:rsidRDefault="00BC7832" w:rsidP="00F46C28">
            <w:pPr>
              <w:pStyle w:val="xtableparagraph"/>
              <w:spacing w:before="0" w:beforeAutospacing="0" w:after="0" w:afterAutospacing="0"/>
              <w:ind w:right="111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F46C28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04/11/2020</w:t>
            </w:r>
          </w:p>
        </w:tc>
        <w:tc>
          <w:tcPr>
            <w:tcW w:w="2546" w:type="dxa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FFFFFF" w:themeColor="background1"/>
            </w:tcBorders>
            <w:vAlign w:val="center"/>
            <w:hideMark/>
          </w:tcPr>
          <w:p w14:paraId="54A093B3" w14:textId="685E2F0B" w:rsidR="00BC7832" w:rsidRPr="00F46C28" w:rsidRDefault="00BC7832" w:rsidP="00F46C28">
            <w:pPr>
              <w:pStyle w:val="xtableparagraph"/>
              <w:spacing w:before="0" w:beforeAutospacing="0" w:after="0" w:afterAutospacing="0"/>
              <w:ind w:right="146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F46C28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Creación del documento</w:t>
            </w:r>
          </w:p>
        </w:tc>
        <w:tc>
          <w:tcPr>
            <w:tcW w:w="2101" w:type="dxa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FFFFFF" w:themeColor="background1"/>
            </w:tcBorders>
            <w:vAlign w:val="center"/>
            <w:hideMark/>
          </w:tcPr>
          <w:p w14:paraId="2F4F160A" w14:textId="003FB262" w:rsidR="00BC7832" w:rsidRPr="00F46C28" w:rsidRDefault="00BC7832" w:rsidP="00F46C28">
            <w:pPr>
              <w:pStyle w:val="xtableparagraph"/>
              <w:spacing w:before="0" w:beforeAutospacing="0" w:after="0" w:afterAutospacing="0" w:line="268" w:lineRule="atLeast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F46C28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GIT – Gobierno</w:t>
            </w:r>
          </w:p>
          <w:p w14:paraId="080D5993" w14:textId="26AB16F8" w:rsidR="00BC7832" w:rsidRPr="00F46C28" w:rsidRDefault="00BC7832" w:rsidP="00F46C28">
            <w:pPr>
              <w:pStyle w:val="xtableparagraph"/>
              <w:spacing w:before="0" w:beforeAutospacing="0" w:after="0" w:afterAutospacing="0" w:line="249" w:lineRule="atLeast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F46C28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Geoespacial</w:t>
            </w:r>
          </w:p>
        </w:tc>
        <w:tc>
          <w:tcPr>
            <w:tcW w:w="1689" w:type="dxa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FFFFFF" w:themeColor="background1"/>
            </w:tcBorders>
            <w:vAlign w:val="center"/>
            <w:hideMark/>
          </w:tcPr>
          <w:p w14:paraId="03320B03" w14:textId="0C9CF8DF" w:rsidR="00BC7832" w:rsidRPr="00F46C28" w:rsidRDefault="00BC7832" w:rsidP="00F46C28">
            <w:pPr>
              <w:pStyle w:val="xtableparagraph"/>
              <w:spacing w:before="0" w:beforeAutospacing="0" w:after="0" w:afterAutospacing="0" w:line="268" w:lineRule="atLeast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F46C28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GIT – Gobierno</w:t>
            </w:r>
          </w:p>
          <w:p w14:paraId="31DD24D1" w14:textId="77777777" w:rsidR="00BC7832" w:rsidRPr="00F46C28" w:rsidRDefault="00BC7832" w:rsidP="00F46C28">
            <w:pPr>
              <w:pStyle w:val="xtableparagraph"/>
              <w:spacing w:before="0" w:beforeAutospacing="0" w:after="0" w:afterAutospacing="0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F46C28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Geoespacial</w:t>
            </w:r>
          </w:p>
          <w:p w14:paraId="0BDA3EA6" w14:textId="77777777" w:rsidR="00BC7832" w:rsidRPr="00F46C28" w:rsidRDefault="00BC7832" w:rsidP="00F46C28">
            <w:pPr>
              <w:pStyle w:val="xtableparagraph"/>
              <w:spacing w:before="0" w:beforeAutospacing="0" w:after="0" w:afterAutospacing="0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F46C28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Oficina CIAF – IGAC</w:t>
            </w:r>
          </w:p>
        </w:tc>
      </w:tr>
      <w:tr w:rsidR="00F46C28" w:rsidRPr="00F46C28" w14:paraId="059C06FD" w14:textId="77777777" w:rsidTr="00155C9C">
        <w:trPr>
          <w:trHeight w:val="236"/>
          <w:jc w:val="center"/>
        </w:trPr>
        <w:tc>
          <w:tcPr>
            <w:tcW w:w="969" w:type="dxa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FFFFFF" w:themeColor="background1"/>
            </w:tcBorders>
            <w:vAlign w:val="center"/>
          </w:tcPr>
          <w:p w14:paraId="39D295B4" w14:textId="77777777" w:rsidR="00BC7832" w:rsidRPr="00F46C28" w:rsidRDefault="00BC7832" w:rsidP="00F46C28">
            <w:pPr>
              <w:pStyle w:val="xtableparagraph"/>
              <w:spacing w:before="0" w:beforeAutospacing="0" w:after="0" w:afterAutospacing="0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F46C28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1.1</w:t>
            </w:r>
          </w:p>
        </w:tc>
        <w:tc>
          <w:tcPr>
            <w:tcW w:w="1328" w:type="dxa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FFFFFF" w:themeColor="background1"/>
            </w:tcBorders>
            <w:vAlign w:val="center"/>
          </w:tcPr>
          <w:p w14:paraId="5EC5E3D2" w14:textId="20952C3B" w:rsidR="00BC7832" w:rsidRPr="00F46C28" w:rsidRDefault="00BC7832" w:rsidP="00F46C28">
            <w:pPr>
              <w:pStyle w:val="xtableparagraph"/>
              <w:spacing w:before="0" w:beforeAutospacing="0" w:after="0" w:afterAutospacing="0"/>
              <w:ind w:right="111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F46C28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24</w:t>
            </w:r>
            <w:r w:rsidR="00B265E7" w:rsidRPr="00F46C28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/</w:t>
            </w:r>
            <w:r w:rsidRPr="00F46C28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08</w:t>
            </w:r>
            <w:r w:rsidR="00B265E7" w:rsidRPr="00F46C28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/</w:t>
            </w:r>
            <w:r w:rsidRPr="00F46C28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2022</w:t>
            </w:r>
          </w:p>
        </w:tc>
        <w:tc>
          <w:tcPr>
            <w:tcW w:w="2546" w:type="dxa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FFFFFF" w:themeColor="background1"/>
            </w:tcBorders>
            <w:vAlign w:val="center"/>
          </w:tcPr>
          <w:p w14:paraId="68C1C96D" w14:textId="77777777" w:rsidR="00BC7832" w:rsidRPr="00F46C28" w:rsidRDefault="00BC7832" w:rsidP="00F46C28">
            <w:pPr>
              <w:pStyle w:val="xtableparagraph"/>
              <w:spacing w:before="0" w:beforeAutospacing="0" w:after="0" w:afterAutospacing="0"/>
              <w:ind w:right="146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F46C28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Revisión y ajuste de formato</w:t>
            </w:r>
          </w:p>
        </w:tc>
        <w:tc>
          <w:tcPr>
            <w:tcW w:w="2101" w:type="dxa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FFFFFF" w:themeColor="background1"/>
            </w:tcBorders>
            <w:vAlign w:val="center"/>
          </w:tcPr>
          <w:p w14:paraId="6D594824" w14:textId="4F90F432" w:rsidR="00BC7832" w:rsidRPr="00F46C28" w:rsidRDefault="00D32D27" w:rsidP="00F46C28">
            <w:pPr>
              <w:pStyle w:val="xtableparagraph"/>
              <w:spacing w:before="0" w:beforeAutospacing="0" w:after="0" w:afterAutospacing="0" w:line="268" w:lineRule="atLeast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F46C28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Miguel Ángel Ortiz Salamanc</w:t>
            </w:r>
            <w:r w:rsidR="00BC7832" w:rsidRPr="00F46C28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a</w:t>
            </w:r>
          </w:p>
        </w:tc>
        <w:tc>
          <w:tcPr>
            <w:tcW w:w="1689" w:type="dxa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FFFFFF" w:themeColor="background1"/>
            </w:tcBorders>
            <w:vAlign w:val="center"/>
          </w:tcPr>
          <w:p w14:paraId="15317C59" w14:textId="7D043D87" w:rsidR="00BC7832" w:rsidRPr="00F46C28" w:rsidRDefault="00BC7832" w:rsidP="00F46C28">
            <w:pPr>
              <w:pStyle w:val="xtableparagraph"/>
              <w:spacing w:before="0" w:beforeAutospacing="0" w:after="0" w:afterAutospacing="0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F46C28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CTO – ICDE</w:t>
            </w:r>
          </w:p>
          <w:p w14:paraId="267C3222" w14:textId="77777777" w:rsidR="00BC7832" w:rsidRPr="00F46C28" w:rsidRDefault="00BC7832" w:rsidP="00F46C28">
            <w:pPr>
              <w:pStyle w:val="xtableparagraph"/>
              <w:spacing w:before="0" w:beforeAutospacing="0" w:after="0" w:afterAutospacing="0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F46C28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Subdirección de Información IGAC</w:t>
            </w:r>
          </w:p>
        </w:tc>
      </w:tr>
      <w:tr w:rsidR="00155C9C" w:rsidRPr="00F46C28" w14:paraId="453FEBD1" w14:textId="77777777" w:rsidTr="00155C9C">
        <w:trPr>
          <w:trHeight w:val="236"/>
          <w:jc w:val="center"/>
        </w:trPr>
        <w:tc>
          <w:tcPr>
            <w:tcW w:w="969" w:type="dxa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E4B45A3" w14:textId="583925BC" w:rsidR="00155C9C" w:rsidRPr="00F46C28" w:rsidRDefault="00155C9C" w:rsidP="00155C9C">
            <w:pPr>
              <w:pStyle w:val="xtableparagraph"/>
              <w:spacing w:before="0" w:beforeAutospacing="0" w:after="0" w:afterAutospacing="0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1.2</w:t>
            </w:r>
          </w:p>
        </w:tc>
        <w:tc>
          <w:tcPr>
            <w:tcW w:w="1328" w:type="dxa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8BB4ACA" w14:textId="23697231" w:rsidR="00155C9C" w:rsidRPr="00F46C28" w:rsidRDefault="00155C9C" w:rsidP="00155C9C">
            <w:pPr>
              <w:pStyle w:val="xtableparagraph"/>
              <w:spacing w:before="0" w:beforeAutospacing="0" w:after="0" w:afterAutospacing="0"/>
              <w:ind w:right="111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27/11/2023</w:t>
            </w:r>
          </w:p>
        </w:tc>
        <w:tc>
          <w:tcPr>
            <w:tcW w:w="2546" w:type="dxa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43119A5" w14:textId="1F4E93ED" w:rsidR="00155C9C" w:rsidRPr="00F46C28" w:rsidRDefault="00155C9C" w:rsidP="00155C9C">
            <w:pPr>
              <w:pStyle w:val="xtableparagraph"/>
              <w:spacing w:before="0" w:beforeAutospacing="0" w:after="0" w:afterAutospacing="0"/>
              <w:ind w:right="146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Actualización y revisión del documento</w:t>
            </w:r>
          </w:p>
        </w:tc>
        <w:tc>
          <w:tcPr>
            <w:tcW w:w="2101" w:type="dxa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AB1CF39" w14:textId="248DA193" w:rsidR="00155C9C" w:rsidRPr="00F46C28" w:rsidRDefault="00155C9C" w:rsidP="00155C9C">
            <w:pPr>
              <w:pStyle w:val="xtableparagraph"/>
              <w:spacing w:before="0" w:beforeAutospacing="0" w:after="0" w:afterAutospacing="0" w:line="268" w:lineRule="atLeast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Ana Julier Fonseca Gutiérrez</w:t>
            </w:r>
          </w:p>
        </w:tc>
        <w:tc>
          <w:tcPr>
            <w:tcW w:w="1689" w:type="dxa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87C39E6" w14:textId="77777777" w:rsidR="00155C9C" w:rsidRPr="0043037F" w:rsidRDefault="00155C9C" w:rsidP="00155C9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CTO – ICDE</w:t>
            </w:r>
          </w:p>
          <w:p w14:paraId="32676FFC" w14:textId="00C620EC" w:rsidR="00155C9C" w:rsidRPr="00F46C28" w:rsidRDefault="00155C9C" w:rsidP="00155C9C">
            <w:pPr>
              <w:pStyle w:val="xtableparagraph"/>
              <w:spacing w:before="0" w:beforeAutospacing="0" w:after="0" w:afterAutospacing="0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Subdirección de Información IGAC</w:t>
            </w:r>
          </w:p>
        </w:tc>
      </w:tr>
    </w:tbl>
    <w:p w14:paraId="4DC4DA12" w14:textId="77777777" w:rsidR="00BC7832" w:rsidRDefault="00BC7832" w:rsidP="00BC7832">
      <w:pPr>
        <w:rPr>
          <w:rFonts w:cs="Arial"/>
          <w:sz w:val="72"/>
          <w:szCs w:val="72"/>
        </w:rPr>
      </w:pPr>
    </w:p>
    <w:p w14:paraId="1CEA7F6A" w14:textId="77777777" w:rsidR="002E3872" w:rsidRDefault="002E3872" w:rsidP="002E3872">
      <w:pPr>
        <w:pStyle w:val="TtuloTDC"/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</w:pPr>
    </w:p>
    <w:p w14:paraId="6B26BB4E" w14:textId="77777777" w:rsidR="002E3872" w:rsidRDefault="002E3872" w:rsidP="002E3872">
      <w:pPr>
        <w:pStyle w:val="TtuloTDC"/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</w:pPr>
    </w:p>
    <w:p w14:paraId="47EC8936" w14:textId="77777777" w:rsidR="002E3872" w:rsidRDefault="002E3872" w:rsidP="002E3872">
      <w:pPr>
        <w:pStyle w:val="TtuloTDC"/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</w:pPr>
    </w:p>
    <w:p w14:paraId="764D653F" w14:textId="148BB6ED" w:rsidR="002E3872" w:rsidRDefault="002E3872">
      <w:pPr>
        <w:rPr>
          <w:rFonts w:ascii="Arial" w:hAnsi="Arial" w:cs="Arial"/>
          <w:sz w:val="72"/>
          <w:szCs w:val="72"/>
        </w:rPr>
      </w:pPr>
    </w:p>
    <w:p w14:paraId="4EF563A9" w14:textId="77777777" w:rsidR="002E3872" w:rsidRDefault="002E3872">
      <w:pPr>
        <w:rPr>
          <w:rFonts w:ascii="Arial" w:hAnsi="Arial" w:cs="Arial"/>
          <w:sz w:val="72"/>
          <w:szCs w:val="72"/>
        </w:rPr>
      </w:pPr>
    </w:p>
    <w:p w14:paraId="181D6457" w14:textId="3A9F2BC2" w:rsidR="002E3872" w:rsidRDefault="002E3872">
      <w:pPr>
        <w:rPr>
          <w:rFonts w:ascii="Arial" w:hAnsi="Arial" w:cs="Arial"/>
          <w:sz w:val="72"/>
          <w:szCs w:val="72"/>
        </w:rPr>
      </w:pPr>
    </w:p>
    <w:p w14:paraId="5DFBDCCE" w14:textId="461D256D" w:rsidR="00753C4C" w:rsidRDefault="00753C4C" w:rsidP="00753C4C">
      <w:pPr>
        <w:pStyle w:val="Ttulo1"/>
      </w:pPr>
      <w:r w:rsidRPr="001A6CE2">
        <w:lastRenderedPageBreak/>
        <w:t>Introducción</w:t>
      </w:r>
    </w:p>
    <w:p w14:paraId="0DA8317B" w14:textId="04C03D49" w:rsidR="00B12080" w:rsidRPr="00753C4C" w:rsidRDefault="00B12080" w:rsidP="00753C4C">
      <w:pPr>
        <w:pStyle w:val="Contenido"/>
        <w:spacing w:before="120" w:after="120"/>
        <w:jc w:val="both"/>
      </w:pPr>
      <w:r w:rsidRPr="00753C4C">
        <w:t>El presente formato tiene como objetivo ser el instrumento de levantamiento de información para la creación de plantillas de metadatos correspondientes a productos geográficos de tipo Ráster, fue generado</w:t>
      </w:r>
      <w:r w:rsidR="00480678" w:rsidRPr="00753C4C">
        <w:t xml:space="preserve"> con</w:t>
      </w:r>
      <w:r w:rsidRPr="00753C4C">
        <w:t xml:space="preserve"> base al perfil de metadato básico diseñado por el Centro de Investigación y Desarrollo en Información Geográfica - CIAF</w:t>
      </w:r>
      <w:r w:rsidR="001A0E53" w:rsidRPr="00753C4C">
        <w:t>- IGAC</w:t>
      </w:r>
      <w:r w:rsidR="00480678" w:rsidRPr="00753C4C">
        <w:t>.</w:t>
      </w:r>
    </w:p>
    <w:p w14:paraId="087EEB44" w14:textId="77777777" w:rsidR="00B12080" w:rsidRPr="00753C4C" w:rsidRDefault="00B12080" w:rsidP="00753C4C">
      <w:pPr>
        <w:pStyle w:val="Contenido"/>
        <w:spacing w:before="120" w:after="120"/>
        <w:jc w:val="both"/>
      </w:pPr>
    </w:p>
    <w:p w14:paraId="282C9964" w14:textId="08A45646" w:rsidR="00D73572" w:rsidRPr="00753C4C" w:rsidRDefault="00B12080" w:rsidP="00753C4C">
      <w:pPr>
        <w:pStyle w:val="Contenido"/>
        <w:spacing w:before="120" w:after="120"/>
        <w:jc w:val="both"/>
      </w:pPr>
      <w:r w:rsidRPr="00753C4C">
        <w:t xml:space="preserve">En cada sección o elemento de metadato se indica su obligatoriedad con las convenciones (O), (Op) y (C) que equivalen a Obligatorio, Opcional y Condicional respectivamente, se recomienda que los elementos opcionales en lo posible sean diligenciados ya que </w:t>
      </w:r>
      <w:r w:rsidR="001A0E53" w:rsidRPr="00753C4C">
        <w:t xml:space="preserve">se </w:t>
      </w:r>
      <w:r w:rsidRPr="00753C4C">
        <w:t>consideran información fundamental del recurso, su diligenciamiento aporta en la obtención de un metadato completo.</w:t>
      </w:r>
    </w:p>
    <w:p w14:paraId="6E53837F" w14:textId="14E88C4F" w:rsidR="008A1D1E" w:rsidRDefault="008A1D1E" w:rsidP="00753C4C">
      <w:pPr>
        <w:pStyle w:val="Contenido"/>
        <w:spacing w:before="120" w:after="120"/>
        <w:jc w:val="both"/>
      </w:pPr>
    </w:p>
    <w:p w14:paraId="385B7F34" w14:textId="292BB2D4" w:rsidR="008A1D1E" w:rsidRDefault="008A1D1E" w:rsidP="00312C2B">
      <w:pPr>
        <w:pStyle w:val="Contenido"/>
        <w:jc w:val="both"/>
      </w:pPr>
    </w:p>
    <w:p w14:paraId="0C7826B1" w14:textId="78710633" w:rsidR="008A1D1E" w:rsidRDefault="008A1D1E" w:rsidP="00312C2B">
      <w:pPr>
        <w:pStyle w:val="Contenido"/>
        <w:jc w:val="both"/>
      </w:pPr>
    </w:p>
    <w:p w14:paraId="2307D1AF" w14:textId="7E03E37D" w:rsidR="008A1D1E" w:rsidRDefault="008A1D1E" w:rsidP="00312C2B">
      <w:pPr>
        <w:pStyle w:val="Contenido"/>
        <w:jc w:val="both"/>
      </w:pPr>
    </w:p>
    <w:p w14:paraId="763B2619" w14:textId="5631784E" w:rsidR="008A1D1E" w:rsidRDefault="008A1D1E" w:rsidP="00312C2B">
      <w:pPr>
        <w:pStyle w:val="Contenido"/>
        <w:jc w:val="both"/>
      </w:pPr>
    </w:p>
    <w:p w14:paraId="42E11F7A" w14:textId="51816EAD" w:rsidR="008A1D1E" w:rsidRDefault="008A1D1E" w:rsidP="00312C2B">
      <w:pPr>
        <w:pStyle w:val="Contenido"/>
        <w:jc w:val="both"/>
      </w:pPr>
    </w:p>
    <w:p w14:paraId="6D7FB724" w14:textId="57A1C72E" w:rsidR="008A1D1E" w:rsidRDefault="008A1D1E" w:rsidP="00312C2B">
      <w:pPr>
        <w:pStyle w:val="Contenido"/>
        <w:jc w:val="both"/>
      </w:pPr>
    </w:p>
    <w:p w14:paraId="74630726" w14:textId="16163C09" w:rsidR="008A1D1E" w:rsidRDefault="008A1D1E" w:rsidP="00312C2B">
      <w:pPr>
        <w:pStyle w:val="Contenido"/>
        <w:jc w:val="both"/>
      </w:pPr>
    </w:p>
    <w:p w14:paraId="6E09E93A" w14:textId="0D454C9C" w:rsidR="008A1D1E" w:rsidRDefault="008A1D1E" w:rsidP="00312C2B">
      <w:pPr>
        <w:pStyle w:val="Contenido"/>
        <w:jc w:val="both"/>
      </w:pPr>
    </w:p>
    <w:p w14:paraId="3698BDEF" w14:textId="1CBB5BAF" w:rsidR="008A1D1E" w:rsidRDefault="008A1D1E" w:rsidP="00312C2B">
      <w:pPr>
        <w:pStyle w:val="Contenido"/>
        <w:jc w:val="both"/>
      </w:pPr>
    </w:p>
    <w:p w14:paraId="5AB90497" w14:textId="06F201A8" w:rsidR="008A1D1E" w:rsidRDefault="008A1D1E" w:rsidP="00312C2B">
      <w:pPr>
        <w:pStyle w:val="Contenido"/>
        <w:jc w:val="both"/>
      </w:pPr>
    </w:p>
    <w:p w14:paraId="0D36339F" w14:textId="736706F7" w:rsidR="008A1D1E" w:rsidRDefault="008A1D1E" w:rsidP="00312C2B">
      <w:pPr>
        <w:pStyle w:val="Contenido"/>
        <w:jc w:val="both"/>
      </w:pPr>
    </w:p>
    <w:p w14:paraId="52833860" w14:textId="0F16A474" w:rsidR="008A1D1E" w:rsidRDefault="008A1D1E" w:rsidP="00312C2B">
      <w:pPr>
        <w:pStyle w:val="Contenido"/>
        <w:jc w:val="both"/>
      </w:pPr>
    </w:p>
    <w:p w14:paraId="72AFA6FE" w14:textId="57A64898" w:rsidR="008A1D1E" w:rsidRDefault="008A1D1E" w:rsidP="00312C2B">
      <w:pPr>
        <w:pStyle w:val="Contenido"/>
        <w:jc w:val="both"/>
      </w:pPr>
    </w:p>
    <w:p w14:paraId="213BE5D5" w14:textId="77777777" w:rsidR="008A1D1E" w:rsidRDefault="008A1D1E" w:rsidP="00312C2B">
      <w:pPr>
        <w:pStyle w:val="Contenido"/>
        <w:jc w:val="both"/>
      </w:pPr>
    </w:p>
    <w:p w14:paraId="33189760" w14:textId="51740475" w:rsidR="00D73572" w:rsidRDefault="00D73572" w:rsidP="00312C2B">
      <w:pPr>
        <w:pStyle w:val="Contenido"/>
        <w:jc w:val="both"/>
      </w:pPr>
    </w:p>
    <w:p w14:paraId="6ADBDA63" w14:textId="0F55F8A9" w:rsidR="00D73572" w:rsidRDefault="00D73572" w:rsidP="00312C2B">
      <w:pPr>
        <w:pStyle w:val="Contenido"/>
        <w:jc w:val="both"/>
      </w:pPr>
    </w:p>
    <w:p w14:paraId="70312610" w14:textId="288E1645" w:rsidR="00D73572" w:rsidRDefault="00D73572" w:rsidP="00312C2B">
      <w:pPr>
        <w:pStyle w:val="Contenido"/>
        <w:jc w:val="both"/>
      </w:pPr>
    </w:p>
    <w:p w14:paraId="6DF9229D" w14:textId="09B1E12B" w:rsidR="00D73572" w:rsidRDefault="00D73572" w:rsidP="00312C2B">
      <w:pPr>
        <w:pStyle w:val="Contenido"/>
        <w:jc w:val="both"/>
      </w:pPr>
    </w:p>
    <w:p w14:paraId="0817D31D" w14:textId="150AC49F" w:rsidR="00D73572" w:rsidRDefault="00D73572" w:rsidP="00312C2B">
      <w:pPr>
        <w:pStyle w:val="Contenido"/>
        <w:jc w:val="both"/>
      </w:pPr>
    </w:p>
    <w:p w14:paraId="5925CD5E" w14:textId="1A44858A" w:rsidR="00D73572" w:rsidRDefault="00D73572" w:rsidP="00312C2B">
      <w:pPr>
        <w:pStyle w:val="Contenido"/>
        <w:jc w:val="both"/>
      </w:pPr>
    </w:p>
    <w:p w14:paraId="51C3B24F" w14:textId="5B9C5CDC" w:rsidR="00D73572" w:rsidRDefault="00D73572" w:rsidP="00312C2B">
      <w:pPr>
        <w:pStyle w:val="Contenido"/>
        <w:jc w:val="both"/>
      </w:pPr>
    </w:p>
    <w:p w14:paraId="13541394" w14:textId="17555759" w:rsidR="005B6BD8" w:rsidRPr="00753C4C" w:rsidRDefault="009D7D9A" w:rsidP="00753C4C">
      <w:pPr>
        <w:pStyle w:val="Ttulo1"/>
      </w:pPr>
      <w:r>
        <w:lastRenderedPageBreak/>
        <w:t xml:space="preserve">1. </w:t>
      </w:r>
      <w:r w:rsidR="00187D8F" w:rsidRPr="00753C4C">
        <w:t>Formato levantamiento de información</w:t>
      </w:r>
    </w:p>
    <w:p w14:paraId="63BE5A8B" w14:textId="0B9EC087" w:rsidR="006A775B" w:rsidRDefault="00C07675" w:rsidP="00753C4C">
      <w:pPr>
        <w:spacing w:before="120" w:after="120"/>
        <w:jc w:val="both"/>
        <w:rPr>
          <w:rFonts w:ascii="Arial" w:hAnsi="Arial" w:cs="Arial"/>
          <w:b w:val="0"/>
          <w:bCs/>
          <w:sz w:val="24"/>
          <w:szCs w:val="20"/>
        </w:rPr>
      </w:pPr>
      <w:r w:rsidRPr="00C07675">
        <w:rPr>
          <w:rFonts w:ascii="Arial" w:hAnsi="Arial" w:cs="Arial"/>
          <w:b w:val="0"/>
          <w:bCs/>
          <w:sz w:val="24"/>
          <w:szCs w:val="20"/>
        </w:rPr>
        <w:t xml:space="preserve">El formato considera las secciones y respectivos elementos de metadatos básicos, necesarios para documentar de manera eficiente un recurso o producto geográfico, para su diligenciamiento se puede consultar </w:t>
      </w:r>
      <w:r>
        <w:rPr>
          <w:rFonts w:ascii="Arial" w:hAnsi="Arial" w:cs="Arial"/>
          <w:b w:val="0"/>
          <w:bCs/>
          <w:sz w:val="24"/>
          <w:szCs w:val="20"/>
        </w:rPr>
        <w:t>la</w:t>
      </w:r>
      <w:r w:rsidRPr="00C07675">
        <w:rPr>
          <w:rFonts w:ascii="Arial" w:hAnsi="Arial" w:cs="Arial"/>
          <w:b w:val="0"/>
          <w:bCs/>
          <w:sz w:val="24"/>
          <w:szCs w:val="20"/>
        </w:rPr>
        <w:t xml:space="preserve"> “Guía - Perfil de Metadatos-</w:t>
      </w:r>
      <w:r w:rsidR="005C6AD4" w:rsidRPr="00C07675">
        <w:rPr>
          <w:rFonts w:ascii="Arial" w:hAnsi="Arial" w:cs="Arial"/>
          <w:b w:val="0"/>
          <w:bCs/>
          <w:sz w:val="24"/>
          <w:szCs w:val="20"/>
        </w:rPr>
        <w:t>Ráster</w:t>
      </w:r>
      <w:r w:rsidRPr="00C07675">
        <w:rPr>
          <w:rFonts w:ascii="Arial" w:hAnsi="Arial" w:cs="Arial"/>
          <w:b w:val="0"/>
          <w:bCs/>
          <w:sz w:val="24"/>
          <w:szCs w:val="20"/>
        </w:rPr>
        <w:t xml:space="preserve">” en donde se considera la definición de cada elemento y las recomendaciones generales para su </w:t>
      </w:r>
      <w:r w:rsidR="00956313" w:rsidRPr="00C07675">
        <w:rPr>
          <w:rFonts w:ascii="Arial" w:hAnsi="Arial" w:cs="Arial"/>
          <w:b w:val="0"/>
          <w:bCs/>
          <w:sz w:val="24"/>
          <w:szCs w:val="20"/>
        </w:rPr>
        <w:t>diligenciamiento.</w:t>
      </w:r>
    </w:p>
    <w:p w14:paraId="18942153" w14:textId="77777777" w:rsidR="005C6AD4" w:rsidRPr="00437B30" w:rsidRDefault="005C6AD4" w:rsidP="00753C4C">
      <w:pPr>
        <w:spacing w:before="120" w:after="120"/>
        <w:jc w:val="both"/>
        <w:rPr>
          <w:rFonts w:ascii="Arial" w:hAnsi="Arial" w:cs="Arial"/>
          <w:b w:val="0"/>
          <w:bCs/>
          <w:sz w:val="24"/>
          <w:szCs w:val="20"/>
        </w:rPr>
      </w:pPr>
    </w:p>
    <w:tbl>
      <w:tblPr>
        <w:tblStyle w:val="Tablaconcuadrculaclara"/>
        <w:tblW w:w="5000" w:type="pct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3681"/>
        <w:gridCol w:w="5005"/>
      </w:tblGrid>
      <w:tr w:rsidR="00753C4C" w:rsidRPr="00753C4C" w14:paraId="2662F4BE" w14:textId="77777777" w:rsidTr="007237A0">
        <w:trPr>
          <w:trHeight w:val="315"/>
        </w:trPr>
        <w:tc>
          <w:tcPr>
            <w:tcW w:w="50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1FB60ED0" w14:textId="1FD036D2" w:rsidR="005C6AD4" w:rsidRPr="00AE3B39" w:rsidRDefault="005C6AD4" w:rsidP="000031F6">
            <w:pPr>
              <w:spacing w:before="120" w:after="120"/>
              <w:jc w:val="center"/>
              <w:rPr>
                <w:rFonts w:ascii="Arial" w:eastAsia="Times New Roman" w:hAnsi="Arial" w:cs="Arial"/>
                <w:bCs/>
                <w:color w:val="2E74B5" w:themeColor="accent1" w:themeShade="BF"/>
                <w:sz w:val="22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Cs/>
                <w:color w:val="2E74B5" w:themeColor="accent1" w:themeShade="BF"/>
                <w:sz w:val="22"/>
                <w:lang w:val="es-CO" w:eastAsia="es-CO"/>
              </w:rPr>
              <w:footnoteReference w:customMarkFollows="1" w:id="1"/>
              <w:t xml:space="preserve">1. Información del </w:t>
            </w:r>
            <w:r w:rsidR="00155C9C" w:rsidRPr="00AE3B39">
              <w:rPr>
                <w:rFonts w:ascii="Arial" w:eastAsia="Times New Roman" w:hAnsi="Arial" w:cs="Arial"/>
                <w:bCs/>
                <w:color w:val="2E74B5" w:themeColor="accent1" w:themeShade="BF"/>
                <w:sz w:val="22"/>
                <w:lang w:val="es-CO" w:eastAsia="es-CO"/>
              </w:rPr>
              <w:t>Metadato [</w:t>
            </w:r>
            <w:r w:rsidRPr="00AE3B39">
              <w:rPr>
                <w:rFonts w:ascii="Arial" w:eastAsia="Times New Roman" w:hAnsi="Arial" w:cs="Arial"/>
                <w:bCs/>
                <w:color w:val="2E74B5" w:themeColor="accent1" w:themeShade="BF"/>
                <w:sz w:val="22"/>
                <w:lang w:val="es-CO" w:eastAsia="es-CO"/>
              </w:rPr>
              <w:t>1] (O)</w:t>
            </w:r>
          </w:p>
        </w:tc>
      </w:tr>
      <w:tr w:rsidR="00753C4C" w:rsidRPr="00753C4C" w14:paraId="479893FC" w14:textId="77777777" w:rsidTr="000C449B">
        <w:trPr>
          <w:trHeight w:val="285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vAlign w:val="center"/>
            <w:hideMark/>
          </w:tcPr>
          <w:p w14:paraId="3D53D2D3" w14:textId="31D67509" w:rsidR="005C6AD4" w:rsidRPr="00753C4C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1-1</w:t>
            </w:r>
            <w:r w:rsidR="005C6AD4"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Código (O)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53CBAC29" w14:textId="77777777" w:rsidR="005C6AD4" w:rsidRPr="00753C4C" w:rsidRDefault="005C6AD4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[Valor por defecto: Proporcionado por el catálogo de metadatos]</w:t>
            </w:r>
          </w:p>
        </w:tc>
      </w:tr>
      <w:tr w:rsidR="00753C4C" w:rsidRPr="00753C4C" w14:paraId="2C74159B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43720463" w14:textId="02E19997" w:rsidR="005C6AD4" w:rsidRPr="00753C4C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1-2</w:t>
            </w:r>
            <w:r w:rsidR="005C6AD4"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Idioma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081F1BA4" w14:textId="77777777" w:rsidR="005C6AD4" w:rsidRPr="00753C4C" w:rsidRDefault="005C6AD4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[Valor por defecto: spa]</w:t>
            </w:r>
          </w:p>
        </w:tc>
      </w:tr>
      <w:tr w:rsidR="00753C4C" w:rsidRPr="00753C4C" w14:paraId="276CB8BC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7C6DA988" w14:textId="6F9AFEC2" w:rsidR="005C6AD4" w:rsidRPr="00753C4C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1-3</w:t>
            </w:r>
            <w:r w:rsidR="005C6AD4"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Codificación de caracteres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160DB886" w14:textId="77777777" w:rsidR="005C6AD4" w:rsidRPr="00753C4C" w:rsidRDefault="005C6AD4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[Valor por defecto: UTF-8]</w:t>
            </w:r>
          </w:p>
        </w:tc>
      </w:tr>
      <w:tr w:rsidR="00753C4C" w:rsidRPr="00753C4C" w14:paraId="0C6B806C" w14:textId="77777777" w:rsidTr="00AE3B39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10F7C5CA" w14:textId="36F21266" w:rsidR="005C6AD4" w:rsidRPr="00AE3B39" w:rsidRDefault="005C6AD4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1.</w:t>
            </w:r>
            <w:r w:rsidR="00AE3B3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1</w:t>
            </w:r>
            <w:r w:rsidRPr="00AE3B3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. Metadato Padre (Op)</w:t>
            </w:r>
          </w:p>
        </w:tc>
      </w:tr>
      <w:tr w:rsidR="00AE3B39" w:rsidRPr="00753C4C" w14:paraId="68BF5359" w14:textId="77777777" w:rsidTr="009D7D9A">
        <w:trPr>
          <w:trHeight w:val="285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vAlign w:val="center"/>
            <w:hideMark/>
          </w:tcPr>
          <w:p w14:paraId="132A5EE4" w14:textId="4442502A" w:rsidR="00AE3B39" w:rsidRPr="00AE3B39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1.1.1 Titulo (C)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5B871862" w14:textId="77777777" w:rsidR="00AE3B39" w:rsidRPr="00753C4C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AE3B39" w:rsidRPr="00753C4C" w14:paraId="1D6BAB45" w14:textId="77777777" w:rsidTr="009D7D9A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0EED5ED1" w14:textId="067B680F" w:rsidR="00AE3B39" w:rsidRPr="00AE3B39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1.1.2 Identificador (C)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435B3777" w14:textId="77777777" w:rsidR="00AE3B39" w:rsidRPr="00753C4C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753C4C" w:rsidRPr="00753C4C" w14:paraId="0DC0FD43" w14:textId="77777777" w:rsidTr="00AE3B39">
        <w:trPr>
          <w:trHeight w:val="33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46964424" w14:textId="76CB6794" w:rsidR="005C6AD4" w:rsidRPr="00753C4C" w:rsidRDefault="005C6AD4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9D7D9A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1.</w:t>
            </w:r>
            <w:r w:rsidR="00AE3B39" w:rsidRPr="009D7D9A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</w:t>
            </w:r>
            <w:r w:rsidRPr="009D7D9A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. Contacto de los metadatos (O)</w:t>
            </w:r>
          </w:p>
        </w:tc>
      </w:tr>
      <w:tr w:rsidR="00AE3B39" w:rsidRPr="00753C4C" w14:paraId="5B8DCE2C" w14:textId="77777777" w:rsidTr="00911DAD">
        <w:trPr>
          <w:trHeight w:val="423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vAlign w:val="center"/>
            <w:hideMark/>
          </w:tcPr>
          <w:p w14:paraId="3FC0A132" w14:textId="40649B6F" w:rsidR="00AE3B39" w:rsidRPr="00AE3B39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1.2.1 Rol (O)</w:t>
            </w:r>
          </w:p>
        </w:tc>
        <w:sdt>
          <w:sdtPr>
            <w:rPr>
              <w:rFonts w:ascii="Arial" w:hAnsi="Arial" w:cs="Arial"/>
              <w:color w:val="323E4F" w:themeColor="text2" w:themeShade="BF"/>
              <w:sz w:val="20"/>
              <w:szCs w:val="20"/>
            </w:rPr>
            <w:alias w:val="⇩"/>
            <w:tag w:val="Rol"/>
            <w:id w:val="1638533753"/>
            <w:placeholder>
              <w:docPart w:val="376E0CDDF38A46028EE9ECF42C31FF77"/>
            </w:placeholder>
            <w:showingPlcHdr/>
            <w15:color w:val="000080"/>
            <w15:appearance w15:val="tags"/>
            <w:comboBox>
              <w:listItem w:value="Elija un elemento."/>
              <w:listItem w:displayText="Creador" w:value="Creador"/>
              <w:listItem w:displayText="Autor" w:value="Autor"/>
              <w:listItem w:displayText="Conservador" w:value="Conservador"/>
              <w:listItem w:displayText="Propietario" w:value="Propietario"/>
              <w:listItem w:displayText="Proveedor del recurso" w:value="Proveedor del recurso"/>
              <w:listItem w:displayText="distribuidor" w:value="distribuidor"/>
              <w:listItem w:displayText="Usuario" w:value="Usuario"/>
              <w:listItem w:displayText="Punto de contacto" w:value="Punto de contacto"/>
              <w:listItem w:displayText="Investigador principal" w:value="Investigador principal"/>
              <w:listItem w:displayText="Procesador" w:value="Procesador"/>
              <w:listItem w:displayText="Publicador" w:value="Publicador"/>
              <w:listItem w:displayText="Patrocinador" w:value="Patrocinador"/>
              <w:listItem w:displayText="Coautor" w:value="Coautor"/>
              <w:listItem w:displayText="Colaborador" w:value="Colaborador"/>
              <w:listItem w:displayText="Editor" w:value="Editor"/>
              <w:listItem w:displayText="Mediador" w:value="Mediador"/>
              <w:listItem w:displayText="Titular de derechos" w:value="Titular de derechos"/>
              <w:listItem w:displayText="Contribuidor" w:value="Contribuidor"/>
              <w:listItem w:displayText="Financiador" w:value="Financiador"/>
              <w:listItem w:displayText="Interesado" w:value="Interesado"/>
            </w:comboBox>
          </w:sdtPr>
          <w:sdtContent>
            <w:tc>
              <w:tcPr>
                <w:tcW w:w="2881" w:type="pct"/>
                <w:tcBorders>
                  <w:top w:val="single" w:sz="4" w:space="0" w:color="2E74B5" w:themeColor="accent1" w:themeShade="BF"/>
                  <w:right w:val="single" w:sz="4" w:space="0" w:color="FFFFFF" w:themeColor="background1"/>
                </w:tcBorders>
                <w:hideMark/>
              </w:tcPr>
              <w:p w14:paraId="5BF4DB4C" w14:textId="761F3C70" w:rsidR="00AE3B39" w:rsidRPr="00753C4C" w:rsidRDefault="00AE3B39" w:rsidP="000031F6">
                <w:pPr>
                  <w:spacing w:before="120" w:after="120"/>
                  <w:rPr>
                    <w:rFonts w:ascii="Arial" w:eastAsia="Times New Roman" w:hAnsi="Arial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AE3B39" w:rsidRPr="00753C4C" w14:paraId="1A504683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6A2B4679" w14:textId="51F980C5" w:rsidR="00AE3B39" w:rsidRPr="00AE3B39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1.2.2 Nombre de la Organización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193B7DA8" w14:textId="77777777" w:rsidR="00AE3B39" w:rsidRPr="00753C4C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911DAD" w:rsidRPr="00753C4C" w14:paraId="0A7F1E54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</w:tcPr>
          <w:p w14:paraId="4170E4AC" w14:textId="77777777" w:rsidR="00911DAD" w:rsidRPr="00AE3B39" w:rsidRDefault="00911DAD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</w:tcPr>
          <w:p w14:paraId="230178AC" w14:textId="77777777" w:rsidR="00911DAD" w:rsidRPr="00753C4C" w:rsidRDefault="00911DAD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</w:p>
        </w:tc>
      </w:tr>
      <w:tr w:rsidR="00AE3B39" w:rsidRPr="00753C4C" w14:paraId="3D65B307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14ADD713" w14:textId="5678CE00" w:rsidR="00AE3B39" w:rsidRPr="00AE3B39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1.2.3 Nombre del cargo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6C20B251" w14:textId="77777777" w:rsidR="00AE3B39" w:rsidRPr="00753C4C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AE3B39" w:rsidRPr="00753C4C" w14:paraId="06AFCFC5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0191F913" w14:textId="200E84FC" w:rsidR="00AE3B39" w:rsidRPr="00AE3B39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1.2.4 Número de teléfono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580D0619" w14:textId="77777777" w:rsidR="00AE3B39" w:rsidRPr="00753C4C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AE3B39" w:rsidRPr="00753C4C" w14:paraId="3CCABF68" w14:textId="77777777" w:rsidTr="00911DAD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21C2599D" w14:textId="5A3407D9" w:rsidR="00AE3B39" w:rsidRPr="00AE3B39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1.2.5 Tipo del número de teléfono (O)</w:t>
            </w:r>
          </w:p>
        </w:tc>
        <w:sdt>
          <w:sdtPr>
            <w:rPr>
              <w:rFonts w:ascii="Arial" w:hAnsi="Arial"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Rol"/>
            <w:id w:val="678621417"/>
            <w:placeholder>
              <w:docPart w:val="EB149163D4594D15916C9EE9F3B030E7"/>
            </w:placeholder>
            <w:showingPlcHdr/>
            <w15:color w:val="000080"/>
            <w15:appearance w15:val="tags"/>
            <w:comboBox>
              <w:listItem w:value="Elija un elemento."/>
              <w:listItem w:displayText="Voz" w:value="Voz"/>
              <w:listItem w:displayText="Fax" w:value="Fax"/>
              <w:listItem w:displayText="Sms" w:value="Sms"/>
            </w:comboBox>
          </w:sdtPr>
          <w:sdtEndPr>
            <w:rPr>
              <w:b/>
              <w:bCs w:val="0"/>
            </w:rPr>
          </w:sdtEndPr>
          <w:sdtContent>
            <w:tc>
              <w:tcPr>
                <w:tcW w:w="2881" w:type="pct"/>
                <w:tcBorders>
                  <w:right w:val="single" w:sz="4" w:space="0" w:color="FFFFFF" w:themeColor="background1"/>
                </w:tcBorders>
                <w:hideMark/>
              </w:tcPr>
              <w:p w14:paraId="37F4937C" w14:textId="0CED7A7A" w:rsidR="00AE3B39" w:rsidRPr="00753C4C" w:rsidRDefault="00AE3B39" w:rsidP="000031F6">
                <w:pPr>
                  <w:spacing w:before="120" w:after="120"/>
                  <w:rPr>
                    <w:rFonts w:ascii="Arial" w:eastAsia="Times New Roman" w:hAnsi="Arial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AE3B39" w:rsidRPr="00753C4C" w14:paraId="0DE7C435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491DDDEF" w14:textId="2EA25A3D" w:rsidR="00AE3B39" w:rsidRPr="00AE3B39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1.2.6 Dirección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19D7FBE8" w14:textId="77777777" w:rsidR="00AE3B39" w:rsidRPr="00753C4C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AE3B39" w:rsidRPr="00753C4C" w14:paraId="30082D14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0F5EDF54" w14:textId="5591C2B5" w:rsidR="00AE3B39" w:rsidRPr="00AE3B39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1.2.7 Ciudad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45AA443A" w14:textId="77777777" w:rsidR="00AE3B39" w:rsidRPr="00753C4C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AE3B39" w:rsidRPr="00753C4C" w14:paraId="6C94EDE4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44B62119" w14:textId="706A29FA" w:rsidR="00AE3B39" w:rsidRPr="00AE3B39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1.2.8 Área administrativa (Op)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1A2084D7" w14:textId="77777777" w:rsidR="00AE3B39" w:rsidRPr="00753C4C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AE3B39" w:rsidRPr="00753C4C" w14:paraId="7D83B81B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2877301A" w14:textId="3108CDD4" w:rsidR="00AE3B39" w:rsidRPr="00AE3B39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lastRenderedPageBreak/>
              <w:t>1.2.9 Código postal (Op)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7F7D1B0D" w14:textId="77777777" w:rsidR="00AE3B39" w:rsidRPr="00753C4C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AE3B39" w:rsidRPr="00753C4C" w14:paraId="7B8E0289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413AE3B6" w14:textId="0BF39FEA" w:rsidR="00AE3B39" w:rsidRPr="00AE3B39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1.2.10 País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0B3E995C" w14:textId="77777777" w:rsidR="00AE3B39" w:rsidRPr="00753C4C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[Valor recomendado: República de Colombia]</w:t>
            </w:r>
          </w:p>
        </w:tc>
      </w:tr>
      <w:tr w:rsidR="00AE3B39" w:rsidRPr="00753C4C" w14:paraId="2267EB66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120430BE" w14:textId="7472B83D" w:rsidR="00AE3B39" w:rsidRPr="00AE3B39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1.2.11 Correo Electrónico (Op)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45CE9CF3" w14:textId="77777777" w:rsidR="00AE3B39" w:rsidRPr="00753C4C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AE3B39" w:rsidRPr="00753C4C" w14:paraId="36BE9F6A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07BE68B9" w14:textId="2268791E" w:rsidR="00AE3B39" w:rsidRPr="00AE3B39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1.2.12 Enlace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2EC42B51" w14:textId="77777777" w:rsidR="00AE3B39" w:rsidRPr="00753C4C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AE3B39" w:rsidRPr="00753C4C" w14:paraId="588C9171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49F668F1" w14:textId="6F63A305" w:rsidR="00AE3B39" w:rsidRPr="00AE3B39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1.2.13 Horario de atención (Op)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0D24D1AD" w14:textId="77777777" w:rsidR="00AE3B39" w:rsidRPr="00753C4C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AE3B39" w:rsidRPr="00753C4C" w14:paraId="7423115F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23B493B7" w14:textId="197A9F73" w:rsidR="00AE3B39" w:rsidRPr="00AE3B39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1.2.14 Instrucciones para contacto (Op)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61938A07" w14:textId="77777777" w:rsidR="00AE3B39" w:rsidRPr="00753C4C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AE3B39" w:rsidRPr="00753C4C" w14:paraId="3EA61ED9" w14:textId="77777777" w:rsidTr="00AE3B39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005E59C2" w14:textId="7CE59B46" w:rsidR="00AE3B39" w:rsidRPr="00AE3B39" w:rsidRDefault="00AE3B3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1.3 Fecha del Metadato (O)</w:t>
            </w:r>
          </w:p>
        </w:tc>
      </w:tr>
      <w:tr w:rsidR="00AE3B39" w:rsidRPr="00753C4C" w14:paraId="293E9415" w14:textId="77777777" w:rsidTr="000C449B">
        <w:trPr>
          <w:trHeight w:val="285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vAlign w:val="center"/>
            <w:hideMark/>
          </w:tcPr>
          <w:p w14:paraId="05FA4D98" w14:textId="7F1F1E1C" w:rsidR="00AE3B39" w:rsidRPr="00AE3B39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1.3.1 Fecha (O)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6E7F6B26" w14:textId="77777777" w:rsidR="00AE3B39" w:rsidRPr="00753C4C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AE3B39" w:rsidRPr="00753C4C" w14:paraId="298E78F4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60C3A618" w14:textId="27835640" w:rsidR="00AE3B39" w:rsidRPr="00AE3B39" w:rsidRDefault="00AE3B3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1.3.2 Tipo de Fecha (O)</w:t>
            </w:r>
          </w:p>
        </w:tc>
        <w:sdt>
          <w:sdtPr>
            <w:rPr>
              <w:rFonts w:ascii="Arial" w:hAnsi="Arial"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Tipo de Fecha"/>
            <w:id w:val="-317806256"/>
            <w:placeholder>
              <w:docPart w:val="BC11CFD7695B4FA7A20A0C57CBBBC1B2"/>
            </w:placeholder>
            <w:showingPlcHdr/>
            <w15:color w:val="000080"/>
            <w15:appearance w15:val="tags"/>
            <w:comboBox>
              <w:listItem w:value="Elija un elemento."/>
              <w:listItem w:displayText="Creación" w:value="Creación"/>
              <w:listItem w:displayText="Publicación" w:value="Publicación"/>
              <w:listItem w:displayText="Revisión" w:value="Revisión"/>
              <w:listItem w:displayText="Vencimiento" w:value="Vencimiento"/>
              <w:listItem w:displayText="Última actualización" w:value="Última actualización"/>
              <w:listItem w:displayText="Última revisión" w:value="Última revisión"/>
              <w:listItem w:displayText="Próxima actualización" w:value="Próxima actualización"/>
              <w:listItem w:displayText="No disponible" w:value="No disponible"/>
              <w:listItem w:displayText="En vigor" w:value="En vigor"/>
              <w:listItem w:displayText="Adoptado" w:value="Adoptado"/>
              <w:listItem w:displayText="Desfasado" w:value="Desfasado"/>
              <w:listItem w:displayText="Sustituido" w:value="Sustituido"/>
              <w:listItem w:displayText="Comienzo de la validez" w:value="Comienzo de la validez"/>
              <w:listItem w:displayText="Fin de la validez" w:value="Fin de la validez"/>
              <w:listItem w:displayText="Liberado" w:value="Liberado"/>
              <w:listItem w:displayText="Distribución" w:value="Distribución"/>
            </w:comboBox>
          </w:sdtPr>
          <w:sdtContent>
            <w:tc>
              <w:tcPr>
                <w:tcW w:w="2881" w:type="pct"/>
                <w:tcBorders>
                  <w:right w:val="single" w:sz="4" w:space="0" w:color="FFFFFF" w:themeColor="background1"/>
                </w:tcBorders>
                <w:hideMark/>
              </w:tcPr>
              <w:p w14:paraId="4CC7D6F6" w14:textId="645E73E1" w:rsidR="00AE3B39" w:rsidRPr="00753C4C" w:rsidRDefault="00AE3B39" w:rsidP="000031F6">
                <w:pPr>
                  <w:spacing w:before="120" w:after="120"/>
                  <w:rPr>
                    <w:rFonts w:ascii="Arial" w:eastAsia="Times New Roman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AE3B39" w:rsidRPr="00753C4C" w14:paraId="28826306" w14:textId="77777777" w:rsidTr="00D76873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59C2FD75" w14:textId="0A3F11BE" w:rsidR="00AE3B39" w:rsidRPr="00D76873" w:rsidRDefault="00D76873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D76873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1.4 Norma de metadatos (O)</w:t>
            </w:r>
          </w:p>
        </w:tc>
      </w:tr>
      <w:tr w:rsidR="00D76873" w:rsidRPr="00753C4C" w14:paraId="37507465" w14:textId="77777777" w:rsidTr="000C449B">
        <w:trPr>
          <w:trHeight w:val="285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hideMark/>
          </w:tcPr>
          <w:p w14:paraId="2D1D97C6" w14:textId="4C5DCB84" w:rsidR="00D76873" w:rsidRPr="00D76873" w:rsidRDefault="00D76873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D76873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1.4.1 Titulo (O)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6354626A" w14:textId="77777777" w:rsidR="00D76873" w:rsidRPr="00753C4C" w:rsidRDefault="00D76873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[Valor recomendado: ISO 19115-1]</w:t>
            </w:r>
          </w:p>
        </w:tc>
      </w:tr>
      <w:tr w:rsidR="00D76873" w:rsidRPr="00753C4C" w14:paraId="301914A6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248E1225" w14:textId="7A5D5BA9" w:rsidR="00D76873" w:rsidRPr="00D76873" w:rsidRDefault="00D76873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D76873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1.4.2 Edición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795AEBE8" w14:textId="77777777" w:rsidR="00D76873" w:rsidRPr="00753C4C" w:rsidRDefault="00D76873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[Valor recomendado: 2014]</w:t>
            </w:r>
          </w:p>
        </w:tc>
      </w:tr>
      <w:tr w:rsidR="00456040" w:rsidRPr="00753C4C" w14:paraId="43D4EEC1" w14:textId="77777777" w:rsidTr="00456040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4D39F766" w14:textId="7E39CF1F" w:rsidR="00456040" w:rsidRPr="00456040" w:rsidRDefault="00456040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56040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1.5 Perfil de metadatos (O)</w:t>
            </w:r>
          </w:p>
        </w:tc>
      </w:tr>
      <w:tr w:rsidR="00456040" w:rsidRPr="00753C4C" w14:paraId="7C81F6B1" w14:textId="77777777" w:rsidTr="000C449B">
        <w:trPr>
          <w:trHeight w:val="285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vAlign w:val="center"/>
            <w:hideMark/>
          </w:tcPr>
          <w:p w14:paraId="5AD82EC3" w14:textId="5B072DFA" w:rsidR="00456040" w:rsidRPr="00456040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56040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1.5.1 Titulo (O)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3286E813" w14:textId="7777777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456040" w:rsidRPr="00753C4C" w14:paraId="311CA65D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20E1E3AE" w14:textId="507E1825" w:rsidR="00456040" w:rsidRPr="00456040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56040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1.5.2 Edición (Op)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14E85BF6" w14:textId="7777777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456040" w:rsidRPr="00753C4C" w14:paraId="7B6681F4" w14:textId="77777777" w:rsidTr="00456040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332707E4" w14:textId="57435E63" w:rsidR="00456040" w:rsidRPr="00456040" w:rsidRDefault="00456040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56040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1.6 Rol: ámbito de los metadatos</w:t>
            </w:r>
          </w:p>
        </w:tc>
      </w:tr>
      <w:tr w:rsidR="00456040" w:rsidRPr="00753C4C" w14:paraId="71D22CB4" w14:textId="77777777" w:rsidTr="000C449B">
        <w:trPr>
          <w:trHeight w:val="285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vAlign w:val="center"/>
            <w:hideMark/>
          </w:tcPr>
          <w:p w14:paraId="26945C76" w14:textId="07AF2BF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56040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1.6.1 Ámbito del recurso (O)</w:t>
            </w:r>
          </w:p>
        </w:tc>
        <w:sdt>
          <w:sdtPr>
            <w:rPr>
              <w:rFonts w:ascii="Arial" w:hAnsi="Arial"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Rol"/>
            <w:id w:val="-378477695"/>
            <w:placeholder>
              <w:docPart w:val="B3C2DB5A9D664322B764BABE8CB0784A"/>
            </w:placeholder>
            <w:showingPlcHdr/>
            <w15:color w:val="000080"/>
            <w15:appearance w15:val="tags"/>
            <w:comboBox>
              <w:listItem w:value="Elija un elemento."/>
              <w:listItem w:displayText="Atributo" w:value="Atributo"/>
              <w:listItem w:displayText="Tipo de atributo" w:value="Tipo de atributo"/>
              <w:listItem w:displayText="Hardware de captura" w:value="Hardware de captura"/>
              <w:listItem w:displayText="Sesión de captura" w:value="Sesión de captura"/>
              <w:listItem w:displayText="Conjunto de datos" w:value="Conjunto de datos"/>
              <w:listItem w:displayText="Serie" w:value="Serie"/>
              <w:listItem w:displayText="Conjunto de datos no geográficos" w:value="Conjunto de datos no geográficos"/>
              <w:listItem w:displayText="Grupo de dimensión" w:value="Grupo de dimensión"/>
              <w:listItem w:displayText="Objeto geográfico" w:value="Objeto geográfico"/>
              <w:listItem w:displayText="Tipo de objeto geográfico" w:value="Tipo de objeto geográfico"/>
              <w:listItem w:displayText="Tipo de propiedad" w:value="Tipo de propiedad"/>
              <w:listItem w:displayText="Sesión de campo" w:value="Sesión de campo"/>
              <w:listItem w:displayText="Software" w:value="Software"/>
              <w:listItem w:displayText="Servicio" w:value="Servicio"/>
              <w:listItem w:displayText="Modelo" w:value="Modelo"/>
              <w:listItem w:displayText="Hoja" w:value="Hoja"/>
              <w:listItem w:displayText="Metadatos" w:value="Metadatos"/>
              <w:listItem w:displayText="Iniciativa" w:value="Iniciativa"/>
              <w:listItem w:displayText="Muestra" w:value="Muestra"/>
              <w:listItem w:displayText="Documento" w:value="Documento"/>
              <w:listItem w:displayText="Colección" w:value="Colección"/>
              <w:listItem w:displayText="Cobertura" w:value="Cobertura"/>
              <w:listItem w:displayText="Aplicación" w:value="Aplicación"/>
            </w:comboBox>
          </w:sdtPr>
          <w:sdtContent>
            <w:tc>
              <w:tcPr>
                <w:tcW w:w="2881" w:type="pct"/>
                <w:tcBorders>
                  <w:top w:val="single" w:sz="4" w:space="0" w:color="2E74B5" w:themeColor="accent1" w:themeShade="BF"/>
                  <w:right w:val="single" w:sz="4" w:space="0" w:color="FFFFFF" w:themeColor="background1"/>
                </w:tcBorders>
                <w:hideMark/>
              </w:tcPr>
              <w:p w14:paraId="24ABE739" w14:textId="03A6A78E" w:rsidR="00456040" w:rsidRPr="00753C4C" w:rsidRDefault="00456040" w:rsidP="000031F6">
                <w:pPr>
                  <w:spacing w:before="120" w:after="120"/>
                  <w:rPr>
                    <w:rFonts w:ascii="Arial" w:eastAsia="Times New Roman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456040" w:rsidRPr="00753C4C" w14:paraId="403D06B6" w14:textId="77777777" w:rsidTr="00A37439">
        <w:trPr>
          <w:trHeight w:val="31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2709DBAB" w14:textId="1BAD669F" w:rsidR="00456040" w:rsidRPr="00753C4C" w:rsidRDefault="00456040" w:rsidP="000031F6">
            <w:pPr>
              <w:pStyle w:val="Prrafodelista"/>
              <w:spacing w:before="120" w:after="120"/>
              <w:ind w:left="0"/>
              <w:jc w:val="center"/>
              <w:rPr>
                <w:rFonts w:ascii="Arial" w:eastAsia="Times New Roman" w:hAnsi="Arial" w:cs="Arial"/>
                <w:bCs/>
                <w:color w:val="323E4F" w:themeColor="text2" w:themeShade="BF"/>
                <w:sz w:val="20"/>
                <w:szCs w:val="20"/>
                <w:u w:val="single"/>
                <w:lang w:val="es-CO" w:eastAsia="es-CO"/>
              </w:rPr>
            </w:pPr>
            <w:r w:rsidRPr="00456040">
              <w:rPr>
                <w:rFonts w:ascii="Arial" w:eastAsia="Times New Roman" w:hAnsi="Arial" w:cs="Arial"/>
                <w:bCs/>
                <w:color w:val="2E74B5" w:themeColor="accent1" w:themeShade="BF"/>
                <w:sz w:val="22"/>
                <w:lang w:val="es-CO" w:eastAsia="es-CO"/>
              </w:rPr>
              <w:t>2. Información de Identificación del Recurso (O)</w:t>
            </w:r>
          </w:p>
        </w:tc>
      </w:tr>
      <w:tr w:rsidR="00456040" w:rsidRPr="00753C4C" w14:paraId="66A7CB4D" w14:textId="77777777" w:rsidTr="004F5599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00375AEC" w14:textId="27DABAA0" w:rsidR="00456040" w:rsidRPr="00753C4C" w:rsidRDefault="004F559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F559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2.1 Citación (O)</w:t>
            </w:r>
          </w:p>
        </w:tc>
      </w:tr>
      <w:tr w:rsidR="004F5599" w:rsidRPr="00753C4C" w14:paraId="3BD1F8B9" w14:textId="77777777" w:rsidTr="000C449B">
        <w:trPr>
          <w:trHeight w:val="285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vAlign w:val="center"/>
            <w:hideMark/>
          </w:tcPr>
          <w:p w14:paraId="4E2F3253" w14:textId="5B3B6715" w:rsidR="004F5599" w:rsidRPr="00753C4C" w:rsidRDefault="004F559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F559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2.1.1 Titulo (O)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03AA6ADB" w14:textId="77777777" w:rsidR="004F5599" w:rsidRPr="00753C4C" w:rsidRDefault="004F559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4F5599" w:rsidRPr="00753C4C" w14:paraId="5941900C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013FAEA6" w14:textId="26B660EA" w:rsidR="004F5599" w:rsidRPr="00753C4C" w:rsidRDefault="004F559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F559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2.1.2 Fecha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031BB6D4" w14:textId="77777777" w:rsidR="004F5599" w:rsidRPr="00753C4C" w:rsidRDefault="004F559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4F5599" w:rsidRPr="00753C4C" w14:paraId="4406207A" w14:textId="77777777" w:rsidTr="000C449B">
        <w:trPr>
          <w:trHeight w:val="330"/>
        </w:trPr>
        <w:tc>
          <w:tcPr>
            <w:tcW w:w="2119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43400811" w14:textId="3D01D674" w:rsidR="004F5599" w:rsidRPr="00753C4C" w:rsidRDefault="004F559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F559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2.1.3 Tipo de Fecha (O)</w:t>
            </w:r>
          </w:p>
        </w:tc>
        <w:sdt>
          <w:sdtPr>
            <w:rPr>
              <w:rFonts w:ascii="Arial" w:hAnsi="Arial"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Tipo de Fecha"/>
            <w:id w:val="1797334879"/>
            <w:placeholder>
              <w:docPart w:val="4AF1C358B7D741EFB87A83733A77FB11"/>
            </w:placeholder>
            <w:showingPlcHdr/>
            <w15:color w:val="000080"/>
            <w15:appearance w15:val="tags"/>
            <w:comboBox>
              <w:listItem w:value="Elija un elemento."/>
              <w:listItem w:displayText="Creación" w:value="Creación"/>
              <w:listItem w:displayText="Publicación" w:value="Publicación"/>
              <w:listItem w:displayText="Revisión" w:value="Revisión"/>
              <w:listItem w:displayText="Vencimiento" w:value="Vencimiento"/>
              <w:listItem w:displayText="Última actualización" w:value="Última actualización"/>
              <w:listItem w:displayText="Última revisión" w:value="Última revisión"/>
              <w:listItem w:displayText="Próxima actualización" w:value="Próxima actualización"/>
              <w:listItem w:displayText="No disponible" w:value="No disponible"/>
              <w:listItem w:displayText="En vigor" w:value="En vigor"/>
              <w:listItem w:displayText="Adoptado" w:value="Adoptado"/>
              <w:listItem w:displayText="Desfasado" w:value="Desfasado"/>
              <w:listItem w:displayText="Sustituido" w:value="Sustituido"/>
              <w:listItem w:displayText="Comienzo de la validez" w:value="Comienzo de la validez"/>
              <w:listItem w:displayText="Fin de la validez" w:value="Fin de la validez"/>
              <w:listItem w:displayText="Liberado" w:value="Liberado"/>
              <w:listItem w:displayText="Distribución" w:value="Distribución"/>
            </w:comboBox>
          </w:sdtPr>
          <w:sdtContent>
            <w:tc>
              <w:tcPr>
                <w:tcW w:w="2881" w:type="pct"/>
                <w:tcBorders>
                  <w:right w:val="single" w:sz="4" w:space="0" w:color="FFFFFF" w:themeColor="background1"/>
                </w:tcBorders>
                <w:vAlign w:val="center"/>
                <w:hideMark/>
              </w:tcPr>
              <w:p w14:paraId="0A824E65" w14:textId="7F4C8FFC" w:rsidR="004F5599" w:rsidRPr="00753C4C" w:rsidRDefault="004F5599" w:rsidP="000031F6">
                <w:pPr>
                  <w:spacing w:before="120" w:after="120"/>
                  <w:rPr>
                    <w:rFonts w:ascii="Arial" w:eastAsia="Times New Roman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4F5599" w:rsidRPr="00753C4C" w14:paraId="65BDD0CE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3A18D378" w14:textId="5A2BA8B6" w:rsidR="004F5599" w:rsidRPr="00753C4C" w:rsidRDefault="004F559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F559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2.1.4 Edición (Op)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657572B1" w14:textId="77777777" w:rsidR="004F5599" w:rsidRPr="00753C4C" w:rsidRDefault="004F559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4F5599" w:rsidRPr="00753C4C" w14:paraId="0A02305A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3E006D3E" w14:textId="5025EBB7" w:rsidR="004F5599" w:rsidRPr="00753C4C" w:rsidRDefault="004F559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F559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lastRenderedPageBreak/>
              <w:t>2.1.5 Fecha Edición (Op)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316BA769" w14:textId="6FABC947" w:rsidR="004F5599" w:rsidRPr="00753C4C" w:rsidRDefault="004F559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  <w:sdt>
              <w:sdtPr>
                <w:rPr>
                  <w:rFonts w:ascii="Arial" w:hAnsi="Arial" w:cs="Arial"/>
                  <w:i/>
                  <w:iCs/>
                  <w:color w:val="323E4F" w:themeColor="text2" w:themeShade="BF"/>
                  <w:sz w:val="20"/>
                  <w:szCs w:val="20"/>
                </w:rPr>
                <w:alias w:val="⇩"/>
                <w:tag w:val="Tipo de Fecha"/>
                <w:id w:val="-1976288654"/>
                <w:placeholder>
                  <w:docPart w:val="289E9CD7538F46C4B9D0D3224112224A"/>
                </w:placeholder>
                <w:showingPlcHdr/>
                <w15:color w:val="000080"/>
                <w15:appearance w15:val="tags"/>
                <w:comboBox>
                  <w:listItem w:value="Elija un elemento."/>
                  <w:listItem w:displayText="Creación" w:value="Creación"/>
                  <w:listItem w:displayText="Publicación" w:value="Publicación"/>
                  <w:listItem w:displayText="Revisión" w:value="Revisión"/>
                  <w:listItem w:displayText="Vencimiento" w:value="Vencimiento"/>
                  <w:listItem w:displayText="Última actualización" w:value="Última actualización"/>
                  <w:listItem w:displayText="Última revisión" w:value="Última revisión"/>
                  <w:listItem w:displayText="Próxima actualización" w:value="Próxima actualización"/>
                  <w:listItem w:displayText="No disponible" w:value="No disponible"/>
                  <w:listItem w:displayText="En vigor" w:value="En vigor"/>
                  <w:listItem w:displayText="Adoptado" w:value="Adoptado"/>
                  <w:listItem w:displayText="Desfasado" w:value="Desfasado"/>
                  <w:listItem w:displayText="Sustituido" w:value="Sustituido"/>
                  <w:listItem w:displayText="Comienzo de la validez" w:value="Comienzo de la validez"/>
                  <w:listItem w:displayText="Fin de la validez" w:value="Fin de la validez"/>
                  <w:listItem w:displayText="Liberado" w:value="Liberado"/>
                  <w:listItem w:displayText="Distribución" w:value="Distribución"/>
                </w:comboBox>
              </w:sdtPr>
              <w:sdtContent>
                <w:r w:rsidR="00A37439" w:rsidRPr="00B01F0A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sdtContent>
            </w:sdt>
          </w:p>
        </w:tc>
      </w:tr>
      <w:tr w:rsidR="004F5599" w:rsidRPr="00753C4C" w14:paraId="4E83D382" w14:textId="77777777" w:rsidTr="000C449B">
        <w:trPr>
          <w:trHeight w:val="330"/>
        </w:trPr>
        <w:tc>
          <w:tcPr>
            <w:tcW w:w="2119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1105B1EF" w14:textId="33353A0B" w:rsidR="004F5599" w:rsidRPr="00753C4C" w:rsidRDefault="004F559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F559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2.1.6 Forma de presentación (Op)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2287CB02" w14:textId="41650199" w:rsidR="004F5599" w:rsidRPr="00753C4C" w:rsidRDefault="004F5599" w:rsidP="000031F6">
            <w:pPr>
              <w:spacing w:before="120" w:after="120"/>
              <w:rPr>
                <w:rFonts w:ascii="Arial" w:eastAsia="Times New Roman" w:hAnsi="Arial" w:cs="Arial"/>
                <w:b w:val="0"/>
                <w:bCs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bCs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  <w:sdt>
              <w:sdtPr>
                <w:rPr>
                  <w:rFonts w:ascii="Arial" w:hAnsi="Arial" w:cs="Arial"/>
                  <w:b w:val="0"/>
                  <w:bCs/>
                  <w:color w:val="323E4F" w:themeColor="text2" w:themeShade="BF"/>
                  <w:sz w:val="20"/>
                  <w:szCs w:val="20"/>
                </w:rPr>
                <w:alias w:val="⇩"/>
                <w:tag w:val="Forma de Presentación"/>
                <w:id w:val="333113717"/>
                <w:placeholder>
                  <w:docPart w:val="A8114E3216374FE88FA28470B0C7EA07"/>
                </w:placeholder>
                <w:showingPlcHdr/>
                <w15:color w:val="000080"/>
                <w15:appearance w15:val="tags"/>
                <w:comboBox>
                  <w:listItem w:value="Elija un elemento."/>
                  <w:listItem w:displayText="Mapa digital" w:value="Mapa digital"/>
                  <w:listItem w:displayText="Modelo digital" w:value="Modelo digital"/>
                  <w:listItem w:displayText="Documento digital" w:value="Documento digital"/>
                  <w:listItem w:displayText="Documento impreso" w:value="Documento impreso"/>
                  <w:listItem w:displayText="Imagen digital" w:value="Imagen digital"/>
                  <w:listItem w:displayText="Imagen impresa" w:value="Imagen impresa"/>
                  <w:listItem w:displayText="Mapa impreso" w:value="Mapa impreso"/>
                  <w:listItem w:displayText="Modelo impreso" w:value="Modelo impreso"/>
                  <w:listItem w:displayText="Perfil digital" w:value="Perfil digital"/>
                  <w:listItem w:displayText="Perfil impreso" w:value="Perfil impreso"/>
                  <w:listItem w:displayText="Tabla digital" w:value="Tabla digital"/>
                  <w:listItem w:displayText="Copia impresa de tabla" w:value="Copia impresa de tabla"/>
                  <w:listItem w:displayText="Video digital" w:value="Video digital"/>
                  <w:listItem w:displayText="Video en cinta" w:value="Video en cinta"/>
                  <w:listItem w:displayText="Audio digital" w:value="Audio digital"/>
                  <w:listItem w:displayText="Multimedia en copia impresa" w:value="Multimedia en copia impresa"/>
                  <w:listItem w:displayText="Diagrama impreso" w:value="Diagrama impreso"/>
                  <w:listItem w:displayText="Objeto físico" w:value="Objeto físico"/>
                </w:comboBox>
              </w:sdtPr>
              <w:sdtContent>
                <w:r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sdtContent>
            </w:sdt>
          </w:p>
        </w:tc>
      </w:tr>
      <w:tr w:rsidR="004F5599" w:rsidRPr="00753C4C" w14:paraId="27C52913" w14:textId="77777777" w:rsidTr="004F5599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3255FC84" w14:textId="7B3CD97D" w:rsidR="004F5599" w:rsidRPr="004F5599" w:rsidRDefault="004F559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4F559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2.2 Resumen (O)</w:t>
            </w:r>
          </w:p>
        </w:tc>
      </w:tr>
      <w:tr w:rsidR="004F5599" w:rsidRPr="00753C4C" w14:paraId="1B56FBCB" w14:textId="77777777" w:rsidTr="004F5599">
        <w:trPr>
          <w:trHeight w:val="645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0955127" w14:textId="15F0B2EF" w:rsidR="004F5599" w:rsidRPr="004F5599" w:rsidRDefault="004F559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</w:p>
        </w:tc>
      </w:tr>
      <w:tr w:rsidR="004F5599" w:rsidRPr="00753C4C" w14:paraId="5657F6D5" w14:textId="77777777" w:rsidTr="004F5599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73065E2E" w14:textId="4E73C909" w:rsidR="004F5599" w:rsidRPr="004F5599" w:rsidRDefault="004F559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4F559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2.3 Propósito (Op)</w:t>
            </w:r>
          </w:p>
        </w:tc>
      </w:tr>
      <w:tr w:rsidR="004F5599" w:rsidRPr="00753C4C" w14:paraId="3FACB5B8" w14:textId="77777777" w:rsidTr="00911DAD">
        <w:trPr>
          <w:trHeight w:val="569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65E5E5C5" w14:textId="77777777" w:rsidR="004F5599" w:rsidRPr="004F5599" w:rsidRDefault="004F559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</w:p>
        </w:tc>
      </w:tr>
      <w:tr w:rsidR="004F5599" w:rsidRPr="00753C4C" w14:paraId="0580B416" w14:textId="77777777" w:rsidTr="004F5599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5FC4370C" w14:textId="03275276" w:rsidR="004F5599" w:rsidRPr="004F5599" w:rsidRDefault="004F559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4F559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2.4 Crédito (Op)</w:t>
            </w:r>
          </w:p>
        </w:tc>
      </w:tr>
      <w:tr w:rsidR="004F5599" w:rsidRPr="00753C4C" w14:paraId="6FC82CB1" w14:textId="77777777" w:rsidTr="004F5599">
        <w:trPr>
          <w:trHeight w:val="705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33015C" w14:textId="16933291" w:rsidR="004F5599" w:rsidRPr="004F5599" w:rsidRDefault="004F559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</w:p>
        </w:tc>
      </w:tr>
      <w:tr w:rsidR="004F5599" w:rsidRPr="00753C4C" w14:paraId="342681B8" w14:textId="77777777" w:rsidTr="004F5599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6D676F52" w14:textId="459BC1E5" w:rsidR="004F5599" w:rsidRPr="004F5599" w:rsidRDefault="004F559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4F559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2.5 Estado (Op)</w:t>
            </w:r>
          </w:p>
        </w:tc>
      </w:tr>
      <w:tr w:rsidR="00456040" w:rsidRPr="00753C4C" w14:paraId="1573A5FA" w14:textId="77777777" w:rsidTr="004F5599">
        <w:trPr>
          <w:trHeight w:val="332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444B3D18" w14:textId="77777777" w:rsidR="00456040" w:rsidRPr="00753C4C" w:rsidRDefault="00456040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Calibri" w:hAnsi="Arial" w:cs="Arial"/>
                <w:b w:val="0"/>
                <w:color w:val="323E4F" w:themeColor="text2" w:themeShade="BF"/>
                <w:sz w:val="20"/>
                <w:szCs w:val="20"/>
                <w:lang w:val="es-CO"/>
              </w:rPr>
              <w:t>Completado</w:t>
            </w:r>
          </w:p>
        </w:tc>
      </w:tr>
      <w:tr w:rsidR="00456040" w:rsidRPr="00753C4C" w14:paraId="425EC1F4" w14:textId="77777777" w:rsidTr="004F5599">
        <w:trPr>
          <w:trHeight w:val="34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10B31CA6" w14:textId="584149AB" w:rsidR="00456040" w:rsidRPr="00753C4C" w:rsidRDefault="004F559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F559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2.6 Contacto (O)</w:t>
            </w:r>
          </w:p>
        </w:tc>
      </w:tr>
      <w:tr w:rsidR="00456040" w:rsidRPr="00753C4C" w14:paraId="79585062" w14:textId="77777777" w:rsidTr="000C449B">
        <w:trPr>
          <w:trHeight w:val="285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hideMark/>
          </w:tcPr>
          <w:p w14:paraId="48438994" w14:textId="7777777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2.6.1. Rol (O)</w:t>
            </w:r>
          </w:p>
        </w:tc>
        <w:sdt>
          <w:sdtPr>
            <w:rPr>
              <w:rFonts w:ascii="Arial" w:hAnsi="Arial" w:cs="Arial"/>
              <w:b w:val="0"/>
              <w:color w:val="323E4F" w:themeColor="text2" w:themeShade="BF"/>
              <w:sz w:val="20"/>
              <w:szCs w:val="20"/>
            </w:rPr>
            <w:alias w:val="⇩"/>
            <w:tag w:val="Rol"/>
            <w:id w:val="1872723413"/>
            <w:placeholder>
              <w:docPart w:val="B0F60EA67A9B4BB6B730D39BB81B486B"/>
            </w:placeholder>
            <w:showingPlcHdr/>
            <w15:color w:val="000080"/>
            <w15:appearance w15:val="tags"/>
            <w:comboBox>
              <w:listItem w:value="Elija un elemento."/>
              <w:listItem w:displayText="Creador" w:value="Creador"/>
              <w:listItem w:displayText="Autor" w:value="Autor"/>
              <w:listItem w:displayText="Conservador" w:value="Conservador"/>
              <w:listItem w:displayText="Propietario" w:value="Propietario"/>
              <w:listItem w:displayText="Proveedor del recurso" w:value="Proveedor del recurso"/>
              <w:listItem w:displayText="distribuidor" w:value="distribuidor"/>
              <w:listItem w:displayText="Usuario" w:value="Usuario"/>
              <w:listItem w:displayText="Punto de contacto" w:value="Punto de contacto"/>
              <w:listItem w:displayText="Investigador principal" w:value="Investigador principal"/>
              <w:listItem w:displayText="Procesador" w:value="Procesador"/>
              <w:listItem w:displayText="Publicador" w:value="Publicador"/>
              <w:listItem w:displayText="Patrocinador" w:value="Patrocinador"/>
              <w:listItem w:displayText="Coautor" w:value="Coautor"/>
              <w:listItem w:displayText="Colaborador" w:value="Colaborador"/>
              <w:listItem w:displayText="Editor" w:value="Editor"/>
              <w:listItem w:displayText="Mediador" w:value="Mediador"/>
              <w:listItem w:displayText="Titular de derechos" w:value="Titular de derechos"/>
              <w:listItem w:displayText="Contribuidor" w:value="Contribuidor"/>
              <w:listItem w:displayText="Financiador" w:value="Financiador"/>
              <w:listItem w:displayText="Interesado" w:value="Interesado"/>
            </w:comboBox>
          </w:sdtPr>
          <w:sdtContent>
            <w:tc>
              <w:tcPr>
                <w:tcW w:w="2881" w:type="pct"/>
                <w:tcBorders>
                  <w:top w:val="single" w:sz="4" w:space="0" w:color="2E74B5" w:themeColor="accent1" w:themeShade="BF"/>
                  <w:right w:val="single" w:sz="4" w:space="0" w:color="FFFFFF" w:themeColor="background1"/>
                </w:tcBorders>
                <w:hideMark/>
              </w:tcPr>
              <w:p w14:paraId="6201C7BC" w14:textId="3F143019" w:rsidR="00456040" w:rsidRPr="00753C4C" w:rsidRDefault="00456040" w:rsidP="000031F6">
                <w:pPr>
                  <w:spacing w:before="120" w:after="120"/>
                  <w:rPr>
                    <w:rFonts w:ascii="Arial" w:eastAsia="Times New Roman" w:hAnsi="Arial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ascii="Arial" w:hAnsi="Arial" w:cs="Arial"/>
                    <w:b w:val="0"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456040" w:rsidRPr="00753C4C" w14:paraId="17280742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4C10BEAE" w14:textId="7777777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2.6.2. Nombre de la Organización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396FF573" w14:textId="7777777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456040" w:rsidRPr="00753C4C" w14:paraId="03BEE31F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75AB3794" w14:textId="7777777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2.6.3. Nombre del cargo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44802958" w14:textId="7777777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456040" w:rsidRPr="00753C4C" w14:paraId="1995BE04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4D1BE10C" w14:textId="7777777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2.6.4. Número de teléfono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41955975" w14:textId="7777777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456040" w:rsidRPr="00753C4C" w14:paraId="3066725E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20A75122" w14:textId="7777777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2.6.5. Tipo del número de teléfono (O)</w:t>
            </w:r>
          </w:p>
        </w:tc>
        <w:sdt>
          <w:sdtPr>
            <w:rPr>
              <w:rFonts w:ascii="Arial" w:hAnsi="Arial"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Rol"/>
            <w:id w:val="1091903855"/>
            <w:placeholder>
              <w:docPart w:val="5E9DB3DC5CFC4204AFC76CFCF0E31351"/>
            </w:placeholder>
            <w:showingPlcHdr/>
            <w15:color w:val="000080"/>
            <w15:appearance w15:val="tags"/>
            <w:comboBox>
              <w:listItem w:value="Elija un elemento."/>
              <w:listItem w:displayText="Voz" w:value="Voz"/>
              <w:listItem w:displayText="Fax" w:value="Fax"/>
              <w:listItem w:displayText="Sms" w:value="Sms"/>
            </w:comboBox>
          </w:sdtPr>
          <w:sdtContent>
            <w:tc>
              <w:tcPr>
                <w:tcW w:w="2881" w:type="pct"/>
                <w:tcBorders>
                  <w:right w:val="single" w:sz="4" w:space="0" w:color="FFFFFF" w:themeColor="background1"/>
                </w:tcBorders>
                <w:hideMark/>
              </w:tcPr>
              <w:p w14:paraId="4DE0493C" w14:textId="532EF6BA" w:rsidR="00456040" w:rsidRPr="00753C4C" w:rsidRDefault="00456040" w:rsidP="000031F6">
                <w:pPr>
                  <w:spacing w:before="120" w:after="120"/>
                  <w:rPr>
                    <w:rFonts w:ascii="Arial" w:eastAsia="Times New Roman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456040" w:rsidRPr="00753C4C" w14:paraId="7B583D95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653E4561" w14:textId="7777777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2.6.6. Dirección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20F89426" w14:textId="7777777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456040" w:rsidRPr="00753C4C" w14:paraId="034A10D5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033F7DC9" w14:textId="7777777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2.6.7. Ciudad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35C936DA" w14:textId="7777777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456040" w:rsidRPr="00753C4C" w14:paraId="3B6AE4F1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4B74785F" w14:textId="2D89F14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2.6.8. Área administrativa (Op)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4E3AA8CF" w14:textId="7777777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456040" w:rsidRPr="00753C4C" w14:paraId="0CA8C91F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0EDDBFEE" w14:textId="7777777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2.6.9. Código postal (Op)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6C18C0C9" w14:textId="7777777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456040" w:rsidRPr="00753C4C" w14:paraId="5EE8B3E5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42386588" w14:textId="7777777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2.6.10. País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089BDFE3" w14:textId="7777777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[Valor recomendado: República de Colombia]</w:t>
            </w:r>
          </w:p>
        </w:tc>
      </w:tr>
      <w:tr w:rsidR="00456040" w:rsidRPr="00753C4C" w14:paraId="2D62B740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204A4D62" w14:textId="7777777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2.6.11. Correo Electrónico (Op)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5D875F5F" w14:textId="7777777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456040" w:rsidRPr="00753C4C" w14:paraId="02078B44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3F1CCFC4" w14:textId="520FED38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2.6.12. Enlace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4F5B70E9" w14:textId="7777777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456040" w:rsidRPr="00753C4C" w14:paraId="7026B6AA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76766367" w14:textId="1D093148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lastRenderedPageBreak/>
              <w:t>2.6.13. Horario de atención (Op)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36D04CFF" w14:textId="7777777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456040" w:rsidRPr="00753C4C" w14:paraId="5ECC454D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183A8468" w14:textId="7777777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2.6.14. Instrucciones para contacto (Op)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17F64BF2" w14:textId="77777777" w:rsidR="00456040" w:rsidRPr="00753C4C" w:rsidRDefault="00456040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9C58D9" w:rsidRPr="00753C4C" w14:paraId="49AB65A2" w14:textId="77777777" w:rsidTr="009C58D9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1643B52B" w14:textId="77777777" w:rsidR="009C58D9" w:rsidRPr="009C58D9" w:rsidRDefault="009C58D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9C58D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2.7 Tipo de representación Espacial (O)</w:t>
            </w:r>
          </w:p>
          <w:p w14:paraId="5D8B7243" w14:textId="50884173" w:rsidR="009C58D9" w:rsidRPr="009C58D9" w:rsidRDefault="009C58D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</w:p>
        </w:tc>
      </w:tr>
      <w:tr w:rsidR="009C58D9" w:rsidRPr="00753C4C" w14:paraId="3BD1C1F7" w14:textId="77777777" w:rsidTr="000C449B">
        <w:trPr>
          <w:trHeight w:val="300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vAlign w:val="center"/>
            <w:hideMark/>
          </w:tcPr>
          <w:p w14:paraId="4F66C3E7" w14:textId="241D447E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2.7.1 </w:t>
            </w: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[Valor recomendado: Malla]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34765CC5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9C58D9" w:rsidRPr="00753C4C" w14:paraId="34A8EB4F" w14:textId="77777777" w:rsidTr="009C58D9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790AF6BF" w14:textId="145A27A8" w:rsidR="009C58D9" w:rsidRPr="00753C4C" w:rsidRDefault="009C58D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9C58D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2.8 Categoría del Tema (O)</w:t>
            </w:r>
          </w:p>
        </w:tc>
      </w:tr>
      <w:tr w:rsidR="009C58D9" w:rsidRPr="00753C4C" w14:paraId="44971FF7" w14:textId="77777777" w:rsidTr="000C449B">
        <w:trPr>
          <w:trHeight w:val="285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hideMark/>
          </w:tcPr>
          <w:p w14:paraId="4F57FB28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2.8.1. Distancia (O)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7D4B15FA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9C58D9" w:rsidRPr="00753C4C" w14:paraId="18B7031B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74B22237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2.8.2. Nivel de detalle (Op)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70D78FDD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9C58D9" w:rsidRPr="00753C4C" w14:paraId="2DF105E2" w14:textId="77777777" w:rsidTr="009C58D9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3FFED2FD" w14:textId="77777777" w:rsidR="009C58D9" w:rsidRPr="00753C4C" w:rsidRDefault="009C58D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9C58D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2.9. Categoría del Tema (O)</w:t>
            </w:r>
          </w:p>
        </w:tc>
      </w:tr>
      <w:tr w:rsidR="009C58D9" w:rsidRPr="00753C4C" w14:paraId="09939B10" w14:textId="77777777" w:rsidTr="007237A0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sdt>
            <w:sdtPr>
              <w:rPr>
                <w:rFonts w:ascii="Arial" w:hAnsi="Arial" w:cs="Arial"/>
                <w:b w:val="0"/>
                <w:bCs/>
                <w:color w:val="323E4F" w:themeColor="text2" w:themeShade="BF"/>
                <w:sz w:val="20"/>
                <w:szCs w:val="20"/>
              </w:rPr>
              <w:alias w:val="⇩"/>
              <w:tag w:val="Rol"/>
              <w:id w:val="1861003822"/>
              <w:placeholder>
                <w:docPart w:val="4CD34A531A504CD1A3DBC7EC7AC10D63"/>
              </w:placeholder>
              <w15:color w:val="000080"/>
              <w15:appearance w15:val="tags"/>
              <w:comboBox>
                <w:listItem w:value="Elija un elemento."/>
                <w:listItem w:displayText="Agricultura" w:value="Agricultura"/>
                <w:listItem w:displayText="Tipo de atributo" w:value="Tipo de atributo"/>
                <w:listItem w:displayText="Biota" w:value="Biota"/>
                <w:listItem w:displayText="Fronteras" w:value="Fronteras"/>
                <w:listItem w:displayText="Atmósfera climatológica y Meterológica" w:value="Atmósfera climatológica y Meterológica"/>
                <w:listItem w:displayText="Economía" w:value="Economía"/>
                <w:listItem w:displayText="Elevación" w:value="Elevación"/>
                <w:listItem w:displayText="Grupo de dimensión" w:value="Grupo de dimensión"/>
                <w:listItem w:displayText="Medio ambiente" w:value="Medio ambiente"/>
                <w:listItem w:displayText="Salud" w:value="Salud"/>
                <w:listItem w:displayText="Cobertura de la tierra con mapas basicos e imagenes" w:value="Cobertura de la tierra con mapas basicos e imagenes"/>
                <w:listItem w:displayText="Inteligencia militar" w:value="Inteligencia militar"/>
                <w:listItem w:displayText="Aguas interiores" w:value="Aguas interiores"/>
                <w:listItem w:displayText="Localización" w:value="Localización"/>
                <w:listItem w:displayText="Océanos" w:value="Océanos"/>
                <w:listItem w:displayText="Planeamiento catastral" w:value="Planeamiento catastral"/>
                <w:listItem w:displayText="Sociedad" w:value="Sociedad"/>
                <w:listItem w:displayText="Estructuras" w:value="Estructuras"/>
                <w:listItem w:displayText="Transporte" w:value="Transporte"/>
                <w:listItem w:displayText="Servicios de comunicación" w:value="Servicios de comunicación"/>
                <w:listItem w:displayText="Fuera de la tierra" w:value="Fuera de la tierra"/>
              </w:comboBox>
            </w:sdtPr>
            <w:sdtContent>
              <w:p w14:paraId="501BEB4D" w14:textId="77777777" w:rsidR="009C58D9" w:rsidRPr="00753C4C" w:rsidRDefault="009C58D9" w:rsidP="000031F6">
                <w:pPr>
                  <w:spacing w:before="120" w:after="120"/>
                  <w:rPr>
                    <w:rFonts w:ascii="Arial" w:eastAsia="Times New Roman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sdtContent>
          </w:sdt>
          <w:p w14:paraId="269DAA1B" w14:textId="4430AC49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bCs/>
                <w:color w:val="323E4F" w:themeColor="text2" w:themeShade="BF"/>
                <w:sz w:val="20"/>
                <w:szCs w:val="20"/>
                <w:lang w:val="es-CO" w:eastAsia="es-CO"/>
              </w:rPr>
            </w:pPr>
          </w:p>
        </w:tc>
      </w:tr>
      <w:tr w:rsidR="009C58D9" w:rsidRPr="00753C4C" w14:paraId="522D3E94" w14:textId="77777777" w:rsidTr="009C58D9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7EB072B3" w14:textId="04CE1C7C" w:rsidR="009C58D9" w:rsidRPr="00753C4C" w:rsidRDefault="009C58D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9C58D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2.10. Extensión (O)</w:t>
            </w:r>
          </w:p>
        </w:tc>
      </w:tr>
      <w:tr w:rsidR="009C58D9" w:rsidRPr="00753C4C" w14:paraId="2E2A934B" w14:textId="77777777" w:rsidTr="000C449B">
        <w:trPr>
          <w:trHeight w:val="300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hideMark/>
          </w:tcPr>
          <w:p w14:paraId="2CC68FDB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2.10.1. Longitud Oeste (O)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58898119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9C58D9" w:rsidRPr="00753C4C" w14:paraId="3780B8B2" w14:textId="77777777" w:rsidTr="000C449B">
        <w:trPr>
          <w:trHeight w:val="300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32617DB6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2.10.2. Longitud Este(O)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6120844F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9C58D9" w:rsidRPr="00753C4C" w14:paraId="792A88D6" w14:textId="77777777" w:rsidTr="000C449B">
        <w:trPr>
          <w:trHeight w:val="300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603A5104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2.10.3. Latitud Sur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3842E3D1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9C58D9" w:rsidRPr="00753C4C" w14:paraId="65932358" w14:textId="77777777" w:rsidTr="000C449B">
        <w:trPr>
          <w:trHeight w:val="300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6FD0779E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2.10.4. Latitud Norte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2B89EE99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9C58D9" w:rsidRPr="00753C4C" w14:paraId="52A490B8" w14:textId="77777777" w:rsidTr="009C58D9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58BFD6E9" w14:textId="77777777" w:rsidR="009C58D9" w:rsidRPr="00753C4C" w:rsidRDefault="009C58D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9C58D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2.11. Mantenimiento del recurso (O)</w:t>
            </w:r>
          </w:p>
        </w:tc>
      </w:tr>
      <w:tr w:rsidR="009C58D9" w:rsidRPr="00753C4C" w14:paraId="482C2E8C" w14:textId="77777777" w:rsidTr="000C449B">
        <w:trPr>
          <w:trHeight w:val="570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vAlign w:val="center"/>
            <w:hideMark/>
          </w:tcPr>
          <w:p w14:paraId="0E50C826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2.11.1. Frecuencia de mantenimiento y actualización. (O)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4C1B2375" w14:textId="6B17EF15" w:rsidR="009C58D9" w:rsidRPr="00753C4C" w:rsidRDefault="00000000" w:rsidP="000031F6">
            <w:pPr>
              <w:spacing w:before="120" w:after="120"/>
              <w:rPr>
                <w:rFonts w:ascii="Arial" w:eastAsia="Times New Roman" w:hAnsi="Arial" w:cs="Arial"/>
                <w:b w:val="0"/>
                <w:bCs/>
                <w:color w:val="323E4F" w:themeColor="text2" w:themeShade="BF"/>
                <w:sz w:val="20"/>
                <w:szCs w:val="20"/>
                <w:lang w:val="es-CO" w:eastAsia="es-CO"/>
              </w:rPr>
            </w:pPr>
            <w:sdt>
              <w:sdtPr>
                <w:rPr>
                  <w:rFonts w:ascii="Arial" w:hAnsi="Arial" w:cs="Arial"/>
                  <w:b w:val="0"/>
                  <w:bCs/>
                  <w:color w:val="323E4F" w:themeColor="text2" w:themeShade="BF"/>
                  <w:sz w:val="20"/>
                  <w:szCs w:val="20"/>
                </w:rPr>
                <w:alias w:val="⇩"/>
                <w:tag w:val="Codigo Freciuencia de Mantenimiento"/>
                <w:id w:val="1221331029"/>
                <w:placeholder>
                  <w:docPart w:val="C32946B16D024ED2A8D3087AB7C11711"/>
                </w:placeholder>
                <w15:color w:val="000080"/>
                <w15:appearance w15:val="tags"/>
                <w:comboBox>
                  <w:listItem w:value="Elija un elemento."/>
                  <w:listItem w:displayText="Contínuamente" w:value="Contínuamente"/>
                  <w:listItem w:displayText="Diariamente" w:value="Diariamente"/>
                  <w:listItem w:displayText="Semanalmente" w:value="Semanalmente"/>
                  <w:listItem w:displayText="Quincenalmente" w:value="Quincenalmente"/>
                  <w:listItem w:displayText="Mensualmente" w:value="Mensualmente"/>
                  <w:listItem w:displayText="Trimestralmente" w:value="Trimestralmente"/>
                  <w:listItem w:displayText="Semestralmente" w:value="Semestralmente"/>
                  <w:listItem w:displayText="Anualmente" w:value="Anualmente"/>
                  <w:listItem w:displayText="Según necesidad" w:value="Según necesidad"/>
                  <w:listItem w:displayText="Irregular" w:value="Irregular"/>
                  <w:listItem w:displayText="No programado" w:value="No programado"/>
                  <w:listItem w:displayText="Desconocida" w:value="Desconocida"/>
                  <w:listItem w:displayText="Periódica" w:value="Periódica"/>
                  <w:listItem w:displayText="Quincenal" w:value="Quincenal"/>
                  <w:listItem w:displayText="Bianual" w:value="Bianual"/>
                </w:comboBox>
              </w:sdtPr>
              <w:sdtContent>
                <w:r w:rsidR="009C58D9"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sdtContent>
            </w:sdt>
          </w:p>
        </w:tc>
      </w:tr>
      <w:tr w:rsidR="009C58D9" w:rsidRPr="00753C4C" w14:paraId="17A97A07" w14:textId="77777777" w:rsidTr="009C58D9">
        <w:trPr>
          <w:trHeight w:val="31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6202920A" w14:textId="04B46250" w:rsidR="009C58D9" w:rsidRPr="009C58D9" w:rsidRDefault="009C58D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9C58D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2.12. Rol: Muestra Grafica (Op)</w:t>
            </w:r>
          </w:p>
        </w:tc>
      </w:tr>
      <w:tr w:rsidR="009C58D9" w:rsidRPr="00753C4C" w14:paraId="2BA801FF" w14:textId="77777777" w:rsidTr="000C449B">
        <w:trPr>
          <w:trHeight w:val="285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hideMark/>
          </w:tcPr>
          <w:p w14:paraId="5BBB23B3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2.12.1.  Nombre (O)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35557CF8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9C58D9" w:rsidRPr="00753C4C" w14:paraId="1FB492DD" w14:textId="77777777" w:rsidTr="009C58D9">
        <w:trPr>
          <w:trHeight w:val="31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67616D8C" w14:textId="6F433D31" w:rsidR="009C58D9" w:rsidRPr="00753C4C" w:rsidRDefault="009C58D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9C58D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2.13. Rol: Palabras claves descriptivas (O)</w:t>
            </w:r>
          </w:p>
        </w:tc>
      </w:tr>
      <w:tr w:rsidR="009C58D9" w:rsidRPr="00753C4C" w14:paraId="1CCB9CBF" w14:textId="77777777" w:rsidTr="000C449B">
        <w:trPr>
          <w:trHeight w:val="285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hideMark/>
          </w:tcPr>
          <w:p w14:paraId="6D72FD8D" w14:textId="69FBA34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</w:t>
            </w:r>
            <w: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3</w:t>
            </w: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.1. Palabras clave (O)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6F75FF2F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9C58D9" w:rsidRPr="00753C4C" w14:paraId="6959356E" w14:textId="77777777" w:rsidTr="00CD75FE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4A4909CD" w14:textId="0EA068ED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</w:t>
            </w:r>
            <w: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3</w:t>
            </w: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.2. Tipo (O)</w:t>
            </w:r>
          </w:p>
        </w:tc>
        <w:sdt>
          <w:sdtPr>
            <w:rPr>
              <w:rFonts w:ascii="Arial" w:hAnsi="Arial"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Tipo de palabra clave"/>
            <w:id w:val="172165601"/>
            <w:placeholder>
              <w:docPart w:val="2BEC907178FE431C83C0343177A1BA7A"/>
            </w:placeholder>
            <w15:color w:val="000080"/>
            <w15:appearance w15:val="tags"/>
            <w:comboBox>
              <w:listItem w:value="Elija un elemento."/>
              <w:listItem w:displayText="Lugar" w:value="Lugar"/>
              <w:listItem w:displayText="Tema" w:value="Tema"/>
              <w:listItem w:displayText="Disciplina" w:value="Disciplina"/>
              <w:listItem w:displayText="Estrato" w:value="Estrato"/>
              <w:listItem w:displayText="Temporal" w:value="Temporal"/>
              <w:listItem w:displayText="Centro de datos" w:value="Centro de datos"/>
              <w:listItem w:displayText="Tipo de objeto geográfico" w:value="Tipo de objeto geográfico"/>
              <w:listItem w:displayText="Instrumento" w:value="Instrumento"/>
              <w:listItem w:displayText="Plataforma" w:value="Plataforma"/>
              <w:listItem w:displayText="Proceso" w:value="Proceso"/>
              <w:listItem w:displayText="Proyecto" w:value="Proyecto"/>
              <w:listItem w:displayText="Servicio" w:value="Servicio"/>
              <w:listItem w:displayText="Producto" w:value="Producto"/>
              <w:listItem w:displayText="Subcategoría del Tema" w:value="Subcategoría del Tema"/>
              <w:listItem w:displayText="Taxón" w:value="Taxón"/>
            </w:comboBox>
          </w:sdtPr>
          <w:sdtContent>
            <w:tc>
              <w:tcPr>
                <w:tcW w:w="2881" w:type="pct"/>
                <w:tcBorders>
                  <w:right w:val="single" w:sz="4" w:space="0" w:color="FFFFFF" w:themeColor="background1"/>
                </w:tcBorders>
                <w:hideMark/>
              </w:tcPr>
              <w:p w14:paraId="6F09E313" w14:textId="225514E1" w:rsidR="009C58D9" w:rsidRPr="00753C4C" w:rsidRDefault="009C58D9" w:rsidP="000031F6">
                <w:pPr>
                  <w:spacing w:before="120" w:after="120"/>
                  <w:rPr>
                    <w:rFonts w:ascii="Arial" w:eastAsia="Times New Roman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</w:t>
                </w:r>
              </w:p>
            </w:tc>
          </w:sdtContent>
        </w:sdt>
      </w:tr>
      <w:tr w:rsidR="009C58D9" w:rsidRPr="00753C4C" w14:paraId="6E54FFDD" w14:textId="77777777" w:rsidTr="00D36131">
        <w:trPr>
          <w:trHeight w:val="31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1E639B99" w14:textId="1A457585" w:rsidR="009C58D9" w:rsidRPr="00753C4C" w:rsidRDefault="009C58D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D36131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2.14. Rol: Restricciones del recurso (Op)</w:t>
            </w:r>
          </w:p>
        </w:tc>
      </w:tr>
      <w:tr w:rsidR="009C58D9" w:rsidRPr="00753C4C" w14:paraId="21A79E8D" w14:textId="77777777" w:rsidTr="000C449B">
        <w:trPr>
          <w:trHeight w:val="495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vAlign w:val="center"/>
            <w:hideMark/>
          </w:tcPr>
          <w:p w14:paraId="4DE8C5D5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2.14.1.  Limitaciones de uso (Op)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0C5DC42D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  <w:p w14:paraId="7D2A9A48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</w:p>
          <w:p w14:paraId="75FA62A7" w14:textId="043B975E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</w:p>
        </w:tc>
      </w:tr>
      <w:tr w:rsidR="009C58D9" w:rsidRPr="00753C4C" w14:paraId="19B0E1AC" w14:textId="77777777" w:rsidTr="000C449B">
        <w:trPr>
          <w:trHeight w:val="570"/>
        </w:trPr>
        <w:tc>
          <w:tcPr>
            <w:tcW w:w="2119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367A40B2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lastRenderedPageBreak/>
              <w:t>2.14.2.  Restricciones de acceso (Restricciones Legales) (Op)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0B10AC5B" w14:textId="78B9D7AC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bCs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  <w:sdt>
              <w:sdtPr>
                <w:rPr>
                  <w:rFonts w:ascii="Arial" w:hAnsi="Arial" w:cs="Arial"/>
                  <w:b w:val="0"/>
                  <w:bCs/>
                  <w:color w:val="323E4F" w:themeColor="text2" w:themeShade="BF"/>
                  <w:sz w:val="20"/>
                  <w:szCs w:val="20"/>
                </w:rPr>
                <w:alias w:val="⇩"/>
                <w:tag w:val="Codigo de Restricción"/>
                <w:id w:val="982348978"/>
                <w:placeholder>
                  <w:docPart w:val="449FF66652144F999803BB4E848C5E97"/>
                </w:placeholder>
                <w15:color w:val="000080"/>
                <w15:appearance w15:val="tags"/>
                <w:comboBox>
                  <w:listItem w:value="Elija un elemento."/>
                  <w:listItem w:displayText="Copyright" w:value="Copyright"/>
                  <w:listItem w:displayText="Restringido" w:value="Restringido"/>
                  <w:listItem w:displayText="Patente" w:value="Patente"/>
                  <w:listItem w:displayText="Pendiente de patentar" w:value="Pendiente de patentar"/>
                  <w:listItem w:displayText="Marca registrada" w:value="Marca registrada"/>
                  <w:listItem w:displayText="Licencia" w:value="Licencia"/>
                  <w:listItem w:displayText="Derechos de propiedad intelectual" w:value="Derechos de propiedad intelectual"/>
                  <w:listItem w:displayText="No restringido" w:value="No restringido"/>
                  <w:listItem w:displayText="Licencia no restringida" w:value="Licencia no restringida"/>
                  <w:listItem w:displayText="Licencia de usuario final" w:value="Licencia de usuario final"/>
                  <w:listItem w:displayText="Licencia del distribuidor" w:value="Licencia del distribuidor"/>
                  <w:listItem w:displayText="Servicio" w:value="Servicio"/>
                  <w:listItem w:displayText="Privado" w:value="Privado"/>
                  <w:listItem w:displayText="Estatutario" w:value="Estatutario"/>
                  <w:listItem w:displayText="En confianza" w:value="En confianza"/>
                  <w:listItem w:displayText="sensible pero sin clasificación" w:value="sensible pero sin clasificación"/>
                </w:comboBox>
              </w:sdtPr>
              <w:sdtContent>
                <w:r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sdtContent>
            </w:sdt>
          </w:p>
        </w:tc>
      </w:tr>
      <w:tr w:rsidR="009C58D9" w:rsidRPr="00753C4C" w14:paraId="083EA93D" w14:textId="77777777" w:rsidTr="000C449B">
        <w:trPr>
          <w:trHeight w:val="570"/>
        </w:trPr>
        <w:tc>
          <w:tcPr>
            <w:tcW w:w="2119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31CE4952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2.14.3.  Restricciones de uso (Restricciones Legales) (C)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51DF8D5A" w14:textId="44886E64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bCs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  <w:sdt>
              <w:sdtPr>
                <w:rPr>
                  <w:rFonts w:ascii="Arial" w:hAnsi="Arial" w:cs="Arial"/>
                  <w:b w:val="0"/>
                  <w:bCs/>
                  <w:color w:val="323E4F" w:themeColor="text2" w:themeShade="BF"/>
                  <w:sz w:val="20"/>
                  <w:szCs w:val="20"/>
                </w:rPr>
                <w:alias w:val="⇩"/>
                <w:tag w:val="Rol"/>
                <w:id w:val="282935641"/>
                <w:placeholder>
                  <w:docPart w:val="E4C965BCCB354BB589E3A62A994E35EC"/>
                </w:placeholder>
                <w15:color w:val="000080"/>
                <w15:appearance w15:val="tags"/>
                <w:comboBox>
                  <w:listItem w:value="Elija un elemento."/>
                  <w:listItem w:displayText="Copyright" w:value="Copyright"/>
                  <w:listItem w:displayText="Restringido" w:value="Restringido"/>
                  <w:listItem w:displayText="Patente" w:value="Patente"/>
                  <w:listItem w:displayText="Pendiente de patentar" w:value="Pendiente de patentar"/>
                  <w:listItem w:displayText="Marca registrada" w:value="Marca registrada"/>
                  <w:listItem w:displayText="Licencia" w:value="Licencia"/>
                  <w:listItem w:displayText="Derechos de propiedad intelectual" w:value="Derechos de propiedad intelectual"/>
                  <w:listItem w:displayText="No restringido" w:value="No restringido"/>
                  <w:listItem w:displayText="Licencia no restringida" w:value="Licencia no restringida"/>
                  <w:listItem w:displayText="Licencia de usuario final" w:value="Licencia de usuario final"/>
                  <w:listItem w:displayText="Licencia del distribuidor" w:value="Licencia del distribuidor"/>
                  <w:listItem w:displayText="Servicio" w:value="Servicio"/>
                  <w:listItem w:displayText="Privado" w:value="Privado"/>
                  <w:listItem w:displayText="Estatutario" w:value="Estatutario"/>
                  <w:listItem w:displayText="En confianza" w:value="En confianza"/>
                  <w:listItem w:displayText="sensible pero sin clasificación" w:value="sensible pero sin clasificación"/>
                </w:comboBox>
              </w:sdtPr>
              <w:sdtContent>
                <w:r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sdtContent>
            </w:sdt>
          </w:p>
        </w:tc>
      </w:tr>
      <w:tr w:rsidR="009C58D9" w:rsidRPr="00753C4C" w14:paraId="04B386D4" w14:textId="77777777" w:rsidTr="000C449B">
        <w:trPr>
          <w:trHeight w:val="645"/>
        </w:trPr>
        <w:tc>
          <w:tcPr>
            <w:tcW w:w="2119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66EF4015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2.14.4.  Restricciones de otro tipo (Restricciones Legales) (C)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037A44F1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9C58D9" w:rsidRPr="00753C4C" w14:paraId="49D117BF" w14:textId="77777777" w:rsidTr="00D36131">
        <w:trPr>
          <w:trHeight w:val="31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76482C1C" w14:textId="75BA40D6" w:rsidR="009C58D9" w:rsidRPr="00D36131" w:rsidRDefault="009C58D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D36131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2.15. Descripción del entorno (Op)</w:t>
            </w:r>
          </w:p>
        </w:tc>
      </w:tr>
      <w:tr w:rsidR="009C58D9" w:rsidRPr="00753C4C" w14:paraId="1CE0CB24" w14:textId="77777777" w:rsidTr="00911DAD">
        <w:trPr>
          <w:trHeight w:val="708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323E4F" w:themeColor="text2" w:themeShade="BF"/>
              <w:right w:val="single" w:sz="4" w:space="0" w:color="FFFFFF" w:themeColor="background1"/>
            </w:tcBorders>
            <w:hideMark/>
          </w:tcPr>
          <w:p w14:paraId="7588D1AD" w14:textId="37D47CD3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9C58D9" w:rsidRPr="00753C4C" w14:paraId="3B5209D7" w14:textId="77777777" w:rsidTr="007237A0">
        <w:trPr>
          <w:trHeight w:val="315"/>
        </w:trPr>
        <w:tc>
          <w:tcPr>
            <w:tcW w:w="5000" w:type="pct"/>
            <w:gridSpan w:val="2"/>
            <w:tcBorders>
              <w:top w:val="single" w:sz="4" w:space="0" w:color="323E4F" w:themeColor="text2" w:themeShade="BF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6DDF021" w14:textId="5A3DBECA" w:rsidR="009C58D9" w:rsidRPr="00D36131" w:rsidRDefault="00D36131" w:rsidP="000031F6">
            <w:pPr>
              <w:spacing w:before="120" w:after="120"/>
              <w:jc w:val="center"/>
              <w:rPr>
                <w:rFonts w:ascii="Arial" w:eastAsia="Times New Roman" w:hAnsi="Arial" w:cs="Arial"/>
                <w:bCs/>
                <w:color w:val="2E74B5" w:themeColor="accent1" w:themeShade="BF"/>
                <w:sz w:val="22"/>
                <w:lang w:val="es-CO" w:eastAsia="es-CO"/>
              </w:rPr>
            </w:pPr>
            <w:r w:rsidRPr="00D36131">
              <w:rPr>
                <w:rFonts w:ascii="Arial" w:eastAsia="Times New Roman" w:hAnsi="Arial" w:cs="Arial"/>
                <w:bCs/>
                <w:color w:val="2E74B5" w:themeColor="accent1" w:themeShade="BF"/>
                <w:sz w:val="22"/>
                <w:lang w:val="es-CO" w:eastAsia="es-CO"/>
              </w:rPr>
              <w:t>3. Información de calidad del recurso</w:t>
            </w:r>
          </w:p>
        </w:tc>
      </w:tr>
      <w:tr w:rsidR="009C58D9" w:rsidRPr="00753C4C" w14:paraId="04BFE3A0" w14:textId="77777777" w:rsidTr="00D36131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323E4F" w:themeColor="text2" w:themeShade="BF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55504DA7" w14:textId="59F55E4A" w:rsidR="009C58D9" w:rsidRPr="00D36131" w:rsidRDefault="009C58D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D36131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3.</w:t>
            </w:r>
            <w:r w:rsidR="00D36131" w:rsidRPr="00D36131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 xml:space="preserve">1 </w:t>
            </w:r>
            <w:r w:rsidRPr="00D36131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Información de Linaje (O)</w:t>
            </w:r>
          </w:p>
        </w:tc>
      </w:tr>
      <w:tr w:rsidR="009C58D9" w:rsidRPr="00753C4C" w14:paraId="2D2B252F" w14:textId="77777777" w:rsidTr="00D36131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508C3070" w14:textId="3649D543" w:rsidR="009C58D9" w:rsidRPr="00D36131" w:rsidRDefault="009C58D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D36131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3.</w:t>
            </w:r>
            <w:r w:rsidR="00D36131" w:rsidRPr="00D36131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</w:t>
            </w:r>
            <w:r w:rsidRPr="00D36131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. Declaración (O)</w:t>
            </w:r>
          </w:p>
        </w:tc>
      </w:tr>
      <w:tr w:rsidR="009C58D9" w:rsidRPr="00753C4C" w14:paraId="2CFD12E1" w14:textId="77777777" w:rsidTr="00911DAD">
        <w:trPr>
          <w:trHeight w:val="654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189C2A5" w14:textId="2BBDC0F1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9C58D9" w:rsidRPr="00753C4C" w14:paraId="769D2778" w14:textId="77777777" w:rsidTr="00D36131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03C9FA8A" w14:textId="55971810" w:rsidR="009C58D9" w:rsidRPr="00753C4C" w:rsidRDefault="009C58D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D36131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3.</w:t>
            </w:r>
            <w:r w:rsidR="00D36131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3</w:t>
            </w:r>
            <w:r w:rsidRPr="00D36131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. Paso del proceso (C)</w:t>
            </w:r>
          </w:p>
        </w:tc>
      </w:tr>
      <w:tr w:rsidR="009C58D9" w:rsidRPr="00753C4C" w14:paraId="3ADA5CCD" w14:textId="77777777" w:rsidTr="00911DAD">
        <w:trPr>
          <w:trHeight w:val="641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4B313C12" w14:textId="650120E1" w:rsidR="009C58D9" w:rsidRPr="00753C4C" w:rsidRDefault="009C58D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</w:p>
        </w:tc>
      </w:tr>
      <w:tr w:rsidR="009C58D9" w:rsidRPr="00753C4C" w14:paraId="7E1CF594" w14:textId="77777777" w:rsidTr="00D36131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6626EB47" w14:textId="5AE51907" w:rsidR="009C58D9" w:rsidRPr="00753C4C" w:rsidRDefault="009C58D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D36131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3.</w:t>
            </w:r>
            <w:r w:rsidR="00D36131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</w:t>
            </w:r>
            <w:r w:rsidRPr="00D36131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. Rol: Fuente (C)</w:t>
            </w:r>
          </w:p>
        </w:tc>
      </w:tr>
      <w:tr w:rsidR="009C58D9" w:rsidRPr="00753C4C" w14:paraId="14E94E29" w14:textId="77777777" w:rsidTr="00911DAD">
        <w:trPr>
          <w:trHeight w:val="644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1D71FBC" w14:textId="46475D33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9C58D9" w:rsidRPr="00753C4C" w14:paraId="18888708" w14:textId="77777777" w:rsidTr="00D36131">
        <w:trPr>
          <w:trHeight w:val="42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55682CB9" w14:textId="77777777" w:rsidR="009C58D9" w:rsidRPr="00753C4C" w:rsidRDefault="009C58D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Cs/>
                <w:color w:val="323E4F" w:themeColor="text2" w:themeShade="BF"/>
                <w:sz w:val="20"/>
                <w:szCs w:val="20"/>
                <w:u w:val="single"/>
                <w:lang w:val="es-CO" w:eastAsia="es-CO"/>
              </w:rPr>
            </w:pPr>
            <w:r w:rsidRPr="00D36131">
              <w:rPr>
                <w:rFonts w:ascii="Arial" w:eastAsia="Times New Roman" w:hAnsi="Arial" w:cs="Arial"/>
                <w:bCs/>
                <w:color w:val="2E74B5" w:themeColor="accent1" w:themeShade="BF"/>
                <w:sz w:val="22"/>
                <w:lang w:val="es-CO" w:eastAsia="es-CO"/>
              </w:rPr>
              <w:t>4. Informes de Calidad (Op)</w:t>
            </w:r>
          </w:p>
        </w:tc>
      </w:tr>
      <w:tr w:rsidR="009C58D9" w:rsidRPr="00753C4C" w14:paraId="492E76FF" w14:textId="77777777" w:rsidTr="007237A0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48B0FEDE" w14:textId="77777777" w:rsidR="009C58D9" w:rsidRPr="00753C4C" w:rsidRDefault="009C58D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D75FE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4.1. Alcance (O)</w:t>
            </w:r>
          </w:p>
        </w:tc>
      </w:tr>
      <w:tr w:rsidR="009C58D9" w:rsidRPr="00753C4C" w14:paraId="603F3C20" w14:textId="77777777" w:rsidTr="000C449B">
        <w:trPr>
          <w:trHeight w:val="615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2E74B5" w:themeColor="accent1" w:themeShade="BF"/>
            </w:tcBorders>
            <w:hideMark/>
          </w:tcPr>
          <w:p w14:paraId="1697E124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Elija un elemento.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5BA4E703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9C58D9" w:rsidRPr="00753C4C" w14:paraId="13BB569F" w14:textId="77777777" w:rsidTr="00D36131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74F26FE3" w14:textId="77777777" w:rsidR="009C58D9" w:rsidRPr="00753C4C" w:rsidRDefault="009C58D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D75FE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4.2.  Informe (Op)</w:t>
            </w:r>
          </w:p>
        </w:tc>
      </w:tr>
      <w:tr w:rsidR="009C58D9" w:rsidRPr="00753C4C" w14:paraId="5B63B689" w14:textId="77777777" w:rsidTr="007237A0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14F6CEAE" w14:textId="77777777" w:rsidR="009C58D9" w:rsidRPr="00753C4C" w:rsidRDefault="009C58D9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Medidas de calidad de datos</w:t>
            </w:r>
          </w:p>
        </w:tc>
      </w:tr>
      <w:tr w:rsidR="009C58D9" w:rsidRPr="00753C4C" w14:paraId="4870E0FE" w14:textId="77777777" w:rsidTr="000C449B">
        <w:trPr>
          <w:trHeight w:val="285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hideMark/>
          </w:tcPr>
          <w:p w14:paraId="1B5E90FF" w14:textId="2F4A0C7E" w:rsidR="009C58D9" w:rsidRPr="00753C4C" w:rsidRDefault="009C58D9" w:rsidP="000031F6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4.2.1. Nombre del Elemento de calidad (O)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15ED3758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9C58D9" w:rsidRPr="00753C4C" w14:paraId="0E434AB9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2D7448B1" w14:textId="3155695B" w:rsidR="009C58D9" w:rsidRPr="00753C4C" w:rsidRDefault="009C58D9" w:rsidP="000031F6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4.2.2. Identificador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61156EAA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9C58D9" w:rsidRPr="00753C4C" w14:paraId="3590E6A2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46966250" w14:textId="18ED1EC1" w:rsidR="009C58D9" w:rsidRPr="00753C4C" w:rsidRDefault="009C58D9" w:rsidP="000031F6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lastRenderedPageBreak/>
              <w:t>4.2.3. Nombre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12467F5E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9C58D9" w:rsidRPr="00753C4C" w14:paraId="1AE5CA82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12EC9225" w14:textId="2D40F028" w:rsidR="009C58D9" w:rsidRPr="00753C4C" w:rsidRDefault="009C58D9" w:rsidP="000031F6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4.2.4. Alias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18AF5F40" w14:textId="77777777" w:rsidR="009C58D9" w:rsidRPr="00753C4C" w:rsidRDefault="009C58D9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9C58D9" w:rsidRPr="00753C4C" w14:paraId="37179C9E" w14:textId="77777777" w:rsidTr="00D36131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7C968FCD" w14:textId="7A9513C6" w:rsidR="009C58D9" w:rsidRPr="00753C4C" w:rsidRDefault="00D36131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D36131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4.3 Rol: Medida básica (C)</w:t>
            </w:r>
          </w:p>
        </w:tc>
      </w:tr>
      <w:tr w:rsidR="00D36131" w:rsidRPr="00753C4C" w14:paraId="48FB9901" w14:textId="77777777" w:rsidTr="000C449B">
        <w:trPr>
          <w:trHeight w:val="285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vAlign w:val="center"/>
            <w:hideMark/>
          </w:tcPr>
          <w:p w14:paraId="1FE017AB" w14:textId="06AE3038" w:rsidR="00D36131" w:rsidRPr="00753C4C" w:rsidRDefault="00D36131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D36131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4.3.1 Nombre (O)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72F8AC6C" w14:textId="77777777" w:rsidR="00D36131" w:rsidRPr="00753C4C" w:rsidRDefault="00D36131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D36131" w:rsidRPr="00753C4C" w14:paraId="31486CCD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7729993F" w14:textId="15E0BEEF" w:rsidR="00D36131" w:rsidRPr="00753C4C" w:rsidRDefault="00D36131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D36131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4.3.</w:t>
            </w:r>
            <w:r w:rsidR="00854C87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</w:t>
            </w:r>
            <w:r w:rsidRPr="00D36131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Definición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11E8F695" w14:textId="77777777" w:rsidR="00D36131" w:rsidRPr="00753C4C" w:rsidRDefault="00D36131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D36131" w:rsidRPr="00753C4C" w14:paraId="1B576318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4282B091" w14:textId="0F07EFBD" w:rsidR="00D36131" w:rsidRPr="00753C4C" w:rsidRDefault="00D36131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D36131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4.3.</w:t>
            </w:r>
            <w:r w:rsidR="00854C87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3</w:t>
            </w:r>
            <w:r w:rsidRPr="00D36131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Tipo de valor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2ABC7814" w14:textId="77777777" w:rsidR="00D36131" w:rsidRPr="00753C4C" w:rsidRDefault="00D36131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9C58D9" w:rsidRPr="00753C4C" w14:paraId="38B2F085" w14:textId="77777777" w:rsidTr="00854C87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028162AB" w14:textId="61EDDA8E" w:rsidR="009C58D9" w:rsidRPr="00753C4C" w:rsidRDefault="00854C87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854C87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4.4 Rol: Parámetro (C)</w:t>
            </w:r>
          </w:p>
        </w:tc>
      </w:tr>
      <w:tr w:rsidR="00854C87" w:rsidRPr="00753C4C" w14:paraId="407917CB" w14:textId="77777777" w:rsidTr="000C449B">
        <w:trPr>
          <w:trHeight w:val="285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vAlign w:val="center"/>
            <w:hideMark/>
          </w:tcPr>
          <w:p w14:paraId="43C1F336" w14:textId="6DF19157" w:rsidR="00854C87" w:rsidRPr="00753C4C" w:rsidRDefault="00854C87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854C87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4.4.1 Nombre (O)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029C47BF" w14:textId="77777777" w:rsidR="00854C87" w:rsidRPr="00753C4C" w:rsidRDefault="00854C87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854C87" w:rsidRPr="00753C4C" w14:paraId="295390CB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0092A370" w14:textId="28397132" w:rsidR="00854C87" w:rsidRPr="00753C4C" w:rsidRDefault="00854C87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854C87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4.4.2 Definición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1494BE41" w14:textId="77777777" w:rsidR="00854C87" w:rsidRPr="00753C4C" w:rsidRDefault="00854C87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854C87" w:rsidRPr="00753C4C" w14:paraId="20457AD1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05E67E2D" w14:textId="403BE93D" w:rsidR="00854C87" w:rsidRPr="00753C4C" w:rsidRDefault="00854C87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854C87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4.4.3 Tipo de valor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76832593" w14:textId="77777777" w:rsidR="00854C87" w:rsidRPr="00753C4C" w:rsidRDefault="00854C87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9C58D9" w:rsidRPr="00753C4C" w14:paraId="2E313128" w14:textId="77777777" w:rsidTr="007237A0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24857048" w14:textId="5CE21252" w:rsidR="009C58D9" w:rsidRPr="000C449B" w:rsidRDefault="000C449B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0C449B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4.5 Evaluación de la calidad de datos</w:t>
            </w:r>
          </w:p>
        </w:tc>
      </w:tr>
      <w:tr w:rsidR="000C449B" w:rsidRPr="00753C4C" w14:paraId="7852694B" w14:textId="77777777" w:rsidTr="000C449B">
        <w:trPr>
          <w:trHeight w:val="285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vAlign w:val="center"/>
            <w:hideMark/>
          </w:tcPr>
          <w:p w14:paraId="30378B72" w14:textId="618C37E4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0C449B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4.5.1 Tipo método de evaluación (O)</w:t>
            </w:r>
          </w:p>
        </w:tc>
        <w:sdt>
          <w:sdtPr>
            <w:rPr>
              <w:rFonts w:ascii="Arial" w:hAnsi="Arial"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Tipo de Metodo de Evaluación"/>
            <w:id w:val="-340159626"/>
            <w:placeholder>
              <w:docPart w:val="788C3D0D8F9540C696745D0A428FB1E5"/>
            </w:placeholder>
            <w:showingPlcHdr/>
            <w15:color w:val="000080"/>
            <w15:appearance w15:val="tags"/>
            <w:comboBox>
              <w:listItem w:value="Elija un elemento."/>
              <w:listItem w:displayText="Directo Interno" w:value="Directo Interno"/>
              <w:listItem w:displayText="Indirecto" w:value="Indirecto"/>
              <w:listItem w:displayText="Directo Externo" w:value="Directo Externo"/>
            </w:comboBox>
          </w:sdtPr>
          <w:sdtEndPr>
            <w:rPr>
              <w:b/>
              <w:bCs w:val="0"/>
            </w:rPr>
          </w:sdtEndPr>
          <w:sdtContent>
            <w:tc>
              <w:tcPr>
                <w:tcW w:w="2881" w:type="pct"/>
                <w:tcBorders>
                  <w:top w:val="single" w:sz="4" w:space="0" w:color="2E74B5" w:themeColor="accent1" w:themeShade="BF"/>
                  <w:right w:val="single" w:sz="4" w:space="0" w:color="FFFFFF" w:themeColor="background1"/>
                </w:tcBorders>
                <w:hideMark/>
              </w:tcPr>
              <w:p w14:paraId="5DED6BEE" w14:textId="395FE403" w:rsidR="000C449B" w:rsidRPr="00753C4C" w:rsidRDefault="000C449B" w:rsidP="000031F6">
                <w:pPr>
                  <w:spacing w:before="120" w:after="120"/>
                  <w:rPr>
                    <w:rFonts w:ascii="Arial" w:eastAsia="Times New Roman" w:hAnsi="Arial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0C449B" w:rsidRPr="00753C4C" w14:paraId="09B32412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0C9E484D" w14:textId="1E9B65B8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0C449B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4.5.2 Fecha de evaluación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2F4874BC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C449B" w:rsidRPr="00753C4C" w14:paraId="7471F835" w14:textId="77777777" w:rsidTr="00CD75FE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87B7CDD" w14:textId="5DD7566E" w:rsidR="000C449B" w:rsidRPr="000C449B" w:rsidRDefault="000C449B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0C449B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4.6 Resultados de la calidad de datos</w:t>
            </w:r>
          </w:p>
        </w:tc>
      </w:tr>
      <w:tr w:rsidR="000C449B" w:rsidRPr="00753C4C" w14:paraId="2689A576" w14:textId="77777777" w:rsidTr="00CD75FE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534C05DC" w14:textId="57F7DF2E" w:rsidR="000C449B" w:rsidRPr="00753C4C" w:rsidRDefault="00CD75FE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D75FE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4.6.1 Cuantitativo (C)</w:t>
            </w:r>
          </w:p>
        </w:tc>
      </w:tr>
      <w:tr w:rsidR="00CD75FE" w:rsidRPr="00753C4C" w14:paraId="5F7A08B5" w14:textId="77777777" w:rsidTr="000C449B">
        <w:trPr>
          <w:trHeight w:val="285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hideMark/>
          </w:tcPr>
          <w:p w14:paraId="099D5FDC" w14:textId="25B25855" w:rsidR="00CD75FE" w:rsidRPr="00753C4C" w:rsidRDefault="00CD75FE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D75FE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4.6.1.1 Unidad (O)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7573330A" w14:textId="77777777" w:rsidR="00CD75FE" w:rsidRPr="00753C4C" w:rsidRDefault="00CD75FE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CD75FE" w:rsidRPr="00753C4C" w14:paraId="05BC62DA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67ACEE2E" w14:textId="298F1359" w:rsidR="00CD75FE" w:rsidRPr="00753C4C" w:rsidRDefault="00CD75FE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D75FE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4.6.1.2 Valor de la unidad (Op)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703A4029" w14:textId="77777777" w:rsidR="00CD75FE" w:rsidRPr="00753C4C" w:rsidRDefault="00CD75FE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C449B" w:rsidRPr="00753C4C" w14:paraId="6BCCD9A7" w14:textId="77777777" w:rsidTr="00CD75FE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272905B6" w14:textId="776AB8AA" w:rsidR="000C449B" w:rsidRPr="00CD75FE" w:rsidRDefault="00CD75FE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CD75FE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4.6.2 Conformidad (C)</w:t>
            </w:r>
          </w:p>
        </w:tc>
      </w:tr>
      <w:tr w:rsidR="00CD75FE" w:rsidRPr="00753C4C" w14:paraId="21A9C933" w14:textId="77777777" w:rsidTr="000C449B">
        <w:trPr>
          <w:trHeight w:val="285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hideMark/>
          </w:tcPr>
          <w:p w14:paraId="2CC6C0E6" w14:textId="7AE5FA08" w:rsidR="00CD75FE" w:rsidRPr="00753C4C" w:rsidRDefault="00CD75FE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D75FE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4.6.2.1 Titulo especificación (O)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5FE2FA50" w14:textId="77777777" w:rsidR="00CD75FE" w:rsidRPr="00753C4C" w:rsidRDefault="00CD75FE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CD75FE" w:rsidRPr="00753C4C" w14:paraId="22520782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09985FDB" w14:textId="55262093" w:rsidR="00CD75FE" w:rsidRPr="00753C4C" w:rsidRDefault="00CD75FE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D75FE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4.6.2.2 Fecha especificación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35A1FC1F" w14:textId="77777777" w:rsidR="00CD75FE" w:rsidRPr="00753C4C" w:rsidRDefault="00CD75FE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CD75FE" w:rsidRPr="00753C4C" w14:paraId="5A92B960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3FF6BC53" w14:textId="07E4749A" w:rsidR="00CD75FE" w:rsidRPr="00753C4C" w:rsidRDefault="00CD75FE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D75FE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4.6.2.3 Tipo de fecha especificación (O)</w:t>
            </w:r>
          </w:p>
        </w:tc>
        <w:sdt>
          <w:sdtPr>
            <w:rPr>
              <w:rFonts w:ascii="Arial" w:hAnsi="Arial"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Tipo de Fecha"/>
            <w:id w:val="2052497131"/>
            <w:placeholder>
              <w:docPart w:val="57CDBA29D9BA4C61B4ECF5B424549246"/>
            </w:placeholder>
            <w:showingPlcHdr/>
            <w15:color w:val="000080"/>
            <w15:appearance w15:val="tags"/>
            <w:comboBox>
              <w:listItem w:value="Elija un elemento."/>
              <w:listItem w:displayText="Creación" w:value="Creación"/>
              <w:listItem w:displayText="Publicación" w:value="Publicación"/>
              <w:listItem w:displayText="Revisión" w:value="Revisión"/>
              <w:listItem w:displayText="Vencimiento" w:value="Vencimiento"/>
              <w:listItem w:displayText="Última actualización" w:value="Última actualización"/>
              <w:listItem w:displayText="Última revisión" w:value="Última revisión"/>
              <w:listItem w:displayText="Próxima actualización" w:value="Próxima actualización"/>
              <w:listItem w:displayText="No disponible" w:value="No disponible"/>
              <w:listItem w:displayText="En vigor" w:value="En vigor"/>
              <w:listItem w:displayText="Adoptado" w:value="Adoptado"/>
              <w:listItem w:displayText="Desfasado" w:value="Desfasado"/>
              <w:listItem w:displayText="Sustituido" w:value="Sustituido"/>
              <w:listItem w:displayText="Comienzo de la validez" w:value="Comienzo de la validez"/>
              <w:listItem w:displayText="Fin de la validez" w:value="Fin de la validez"/>
              <w:listItem w:displayText="Liberado" w:value="Liberado"/>
              <w:listItem w:displayText="Distribución" w:value="Distribución"/>
            </w:comboBox>
          </w:sdtPr>
          <w:sdtEndPr>
            <w:rPr>
              <w:b/>
              <w:bCs w:val="0"/>
            </w:rPr>
          </w:sdtEndPr>
          <w:sdtContent>
            <w:tc>
              <w:tcPr>
                <w:tcW w:w="2881" w:type="pct"/>
                <w:tcBorders>
                  <w:right w:val="single" w:sz="4" w:space="0" w:color="FFFFFF" w:themeColor="background1"/>
                </w:tcBorders>
                <w:hideMark/>
              </w:tcPr>
              <w:p w14:paraId="77A39B88" w14:textId="7A8848DD" w:rsidR="00CD75FE" w:rsidRPr="00753C4C" w:rsidRDefault="00CD75FE" w:rsidP="000031F6">
                <w:pPr>
                  <w:spacing w:before="120" w:after="120"/>
                  <w:rPr>
                    <w:rFonts w:ascii="Arial" w:eastAsia="Times New Roman" w:hAnsi="Arial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CD75FE" w:rsidRPr="00753C4C" w14:paraId="17793660" w14:textId="77777777" w:rsidTr="000C449B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hideMark/>
          </w:tcPr>
          <w:p w14:paraId="49DE7336" w14:textId="2C4ADB32" w:rsidR="00CD75FE" w:rsidRPr="00753C4C" w:rsidRDefault="00CD75FE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D75FE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4.6.2.4 Aprobó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75F6C890" w14:textId="77777777" w:rsidR="00CD75FE" w:rsidRPr="00753C4C" w:rsidRDefault="00CD75FE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C449B" w:rsidRPr="00753C4C" w14:paraId="2DA3795A" w14:textId="77777777" w:rsidTr="00CD75FE">
        <w:trPr>
          <w:trHeight w:val="31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2027B04F" w14:textId="56585D00" w:rsidR="000C449B" w:rsidRPr="00CD75FE" w:rsidRDefault="00CD75FE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CD75FE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4.6.3 Descriptivo (C)</w:t>
            </w:r>
          </w:p>
        </w:tc>
      </w:tr>
      <w:tr w:rsidR="000C449B" w:rsidRPr="00753C4C" w14:paraId="1CA15467" w14:textId="77777777" w:rsidTr="00CD75FE">
        <w:trPr>
          <w:trHeight w:val="285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vAlign w:val="center"/>
            <w:hideMark/>
          </w:tcPr>
          <w:p w14:paraId="73734370" w14:textId="0DCBE9C3" w:rsidR="000C449B" w:rsidRPr="00753C4C" w:rsidRDefault="00CD75FE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D75FE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lastRenderedPageBreak/>
              <w:t>4.6.3.1 Declaración (O)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27EF2669" w14:textId="52D4B953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[Remítase a sesión de linaje al numeral 3.1 de este documento] </w:t>
            </w:r>
          </w:p>
        </w:tc>
      </w:tr>
      <w:tr w:rsidR="000C449B" w:rsidRPr="00753C4C" w14:paraId="632B1079" w14:textId="77777777" w:rsidTr="00CD75FE">
        <w:trPr>
          <w:trHeight w:val="31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742FA71E" w14:textId="7D8E9518" w:rsidR="000C449B" w:rsidRPr="00753C4C" w:rsidRDefault="000C449B" w:rsidP="000031F6">
            <w:pPr>
              <w:spacing w:before="120" w:after="120"/>
              <w:jc w:val="center"/>
              <w:rPr>
                <w:rFonts w:ascii="Arial" w:eastAsia="Times New Roman" w:hAnsi="Arial" w:cs="Arial"/>
                <w:bCs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D75FE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</w:t>
            </w:r>
            <w:r w:rsidR="003F1AFF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6.4</w:t>
            </w:r>
            <w:r w:rsidRPr="00CD75FE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.  Cobertura (C)</w:t>
            </w:r>
          </w:p>
        </w:tc>
      </w:tr>
      <w:tr w:rsidR="000C449B" w:rsidRPr="00753C4C" w14:paraId="70AAA2A6" w14:textId="77777777" w:rsidTr="009633C2">
        <w:trPr>
          <w:trHeight w:val="570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vAlign w:val="center"/>
            <w:hideMark/>
          </w:tcPr>
          <w:p w14:paraId="0623E56D" w14:textId="41BC9D75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</w:t>
            </w:r>
            <w:r w:rsidR="003F1AFF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6.4.1 </w:t>
            </w: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Tipo de representación espacial (O)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2A25368E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ES_tradnl" w:eastAsia="es-CO"/>
              </w:rPr>
              <w:t>Malla</w:t>
            </w:r>
          </w:p>
        </w:tc>
      </w:tr>
      <w:tr w:rsidR="000C449B" w:rsidRPr="00753C4C" w14:paraId="5F74929B" w14:textId="77777777" w:rsidTr="009633C2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5D2EBBEE" w14:textId="4B486370" w:rsidR="000C449B" w:rsidRPr="00753C4C" w:rsidRDefault="003F1AFF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</w:t>
            </w:r>
            <w: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6.4.2 </w:t>
            </w:r>
            <w:r w:rsidR="000C449B"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Numero de dimensiones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64EC7C97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ES_tradnl" w:eastAsia="es-CO"/>
              </w:rPr>
              <w:t> </w:t>
            </w:r>
          </w:p>
        </w:tc>
      </w:tr>
      <w:tr w:rsidR="000C449B" w:rsidRPr="00753C4C" w14:paraId="25CABD52" w14:textId="77777777" w:rsidTr="009633C2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162937C7" w14:textId="150E5E19" w:rsidR="000C449B" w:rsidRPr="00753C4C" w:rsidRDefault="003F1AFF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</w:t>
            </w:r>
            <w: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6.4.3 </w:t>
            </w:r>
            <w:r w:rsidR="000C449B"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Nombre de la dimensión (O)</w:t>
            </w:r>
          </w:p>
        </w:tc>
        <w:sdt>
          <w:sdtPr>
            <w:rPr>
              <w:rFonts w:ascii="Arial" w:hAnsi="Arial"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Tipo de Fecha"/>
            <w:id w:val="-153140835"/>
            <w:placeholder>
              <w:docPart w:val="A39C14C089E5446CAE499E198BE83FB8"/>
            </w:placeholder>
            <w:showingPlcHdr/>
            <w15:color w:val="000080"/>
            <w15:appearance w15:val="tags"/>
            <w:comboBox>
              <w:listItem w:value="Elija un elemento."/>
              <w:listItem w:displayText="Fila" w:value="Fila"/>
              <w:listItem w:displayText="Columna" w:value="Columna"/>
              <w:listItem w:displayText="Vertical" w:value="Vertical"/>
              <w:listItem w:displayText="Trayectoria" w:value="Trayectoria"/>
              <w:listItem w:displayText="Trayectoria Cruce" w:value="Trayectoria Cruce"/>
              <w:listItem w:displayText="Linea" w:value="Linea"/>
              <w:listItem w:displayText="Muestra" w:value="Muestra"/>
              <w:listItem w:displayText="Tiempo" w:value="Tiempo"/>
            </w:comboBox>
          </w:sdtPr>
          <w:sdtContent>
            <w:tc>
              <w:tcPr>
                <w:tcW w:w="2881" w:type="pct"/>
                <w:tcBorders>
                  <w:right w:val="single" w:sz="4" w:space="0" w:color="FFFFFF" w:themeColor="background1"/>
                </w:tcBorders>
                <w:hideMark/>
              </w:tcPr>
              <w:p w14:paraId="464D7D3F" w14:textId="26C9E259" w:rsidR="000C449B" w:rsidRPr="00753C4C" w:rsidRDefault="000C449B" w:rsidP="000031F6">
                <w:pPr>
                  <w:spacing w:before="120" w:after="120"/>
                  <w:rPr>
                    <w:rFonts w:ascii="Arial" w:eastAsia="Times New Roman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0C449B" w:rsidRPr="00753C4C" w14:paraId="70022842" w14:textId="77777777" w:rsidTr="009633C2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6DCDA7B0" w14:textId="2D8CBF77" w:rsidR="000C449B" w:rsidRPr="00753C4C" w:rsidRDefault="003F1AFF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</w:t>
            </w:r>
            <w: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6.4.4 </w:t>
            </w:r>
            <w:r w:rsidR="000C449B"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Tamaño de la dimensión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05A6EDEC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ES_tradnl" w:eastAsia="es-CO"/>
              </w:rPr>
              <w:t> </w:t>
            </w:r>
          </w:p>
        </w:tc>
      </w:tr>
      <w:tr w:rsidR="000C449B" w:rsidRPr="00753C4C" w14:paraId="33F41962" w14:textId="77777777" w:rsidTr="009633C2">
        <w:trPr>
          <w:trHeight w:val="285"/>
        </w:trPr>
        <w:tc>
          <w:tcPr>
            <w:tcW w:w="2119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1DCF6EA7" w14:textId="544E4987" w:rsidR="000C449B" w:rsidRPr="00753C4C" w:rsidRDefault="003F1AFF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</w:t>
            </w:r>
            <w: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6.4.5 </w:t>
            </w:r>
            <w:r w:rsidR="000C449B"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Geometría de la celdilla (O)</w:t>
            </w:r>
          </w:p>
        </w:tc>
        <w:sdt>
          <w:sdtPr>
            <w:rPr>
              <w:rFonts w:ascii="Arial" w:hAnsi="Arial"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Tipo de Fecha"/>
            <w:id w:val="-1690828550"/>
            <w:placeholder>
              <w:docPart w:val="56554069032F44AE99A26A5E0D8E3FA4"/>
            </w:placeholder>
            <w:showingPlcHdr/>
            <w15:color w:val="000080"/>
            <w15:appearance w15:val="tags"/>
            <w:comboBox>
              <w:listItem w:value="Elija un elemento."/>
              <w:listItem w:displayText="Punto" w:value="Punto"/>
              <w:listItem w:displayText="Area " w:value="Area "/>
              <w:listItem w:displayText="Voxel" w:value="Voxel"/>
              <w:listItem w:displayText="Estracto" w:value="Estracto"/>
            </w:comboBox>
          </w:sdtPr>
          <w:sdtContent>
            <w:tc>
              <w:tcPr>
                <w:tcW w:w="2881" w:type="pct"/>
                <w:tcBorders>
                  <w:right w:val="single" w:sz="4" w:space="0" w:color="FFFFFF" w:themeColor="background1"/>
                </w:tcBorders>
                <w:hideMark/>
              </w:tcPr>
              <w:p w14:paraId="39D4CE1E" w14:textId="7919852C" w:rsidR="000C449B" w:rsidRPr="00753C4C" w:rsidRDefault="000C449B" w:rsidP="000031F6">
                <w:pPr>
                  <w:spacing w:before="120" w:after="120"/>
                  <w:rPr>
                    <w:rFonts w:ascii="Arial" w:eastAsia="Times New Roman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0C449B" w:rsidRPr="00753C4C" w14:paraId="54478381" w14:textId="77777777" w:rsidTr="009633C2">
        <w:trPr>
          <w:trHeight w:val="570"/>
        </w:trPr>
        <w:tc>
          <w:tcPr>
            <w:tcW w:w="2119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367E9F31" w14:textId="63E7EBCC" w:rsidR="000C449B" w:rsidRPr="00753C4C" w:rsidRDefault="003F1AFF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</w:t>
            </w:r>
            <w: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6.4.6 </w:t>
            </w:r>
            <w:r w:rsidR="000C449B"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Disponibilidad de parámetros de transformación  (O)</w:t>
            </w:r>
          </w:p>
        </w:tc>
        <w:tc>
          <w:tcPr>
            <w:tcW w:w="2881" w:type="pct"/>
            <w:tcBorders>
              <w:right w:val="single" w:sz="4" w:space="0" w:color="FFFFFF" w:themeColor="background1"/>
            </w:tcBorders>
            <w:hideMark/>
          </w:tcPr>
          <w:p w14:paraId="32ADE56E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Cs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Cs/>
                <w:color w:val="323E4F" w:themeColor="text2" w:themeShade="BF"/>
                <w:sz w:val="20"/>
                <w:szCs w:val="20"/>
                <w:lang w:val="es-ES_tradnl" w:eastAsia="es-CO"/>
              </w:rPr>
              <w:t> </w:t>
            </w:r>
          </w:p>
        </w:tc>
      </w:tr>
      <w:tr w:rsidR="000C449B" w:rsidRPr="00753C4C" w14:paraId="2554CCE9" w14:textId="77777777" w:rsidTr="006375AC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425"/>
        </w:trPr>
        <w:tc>
          <w:tcPr>
            <w:tcW w:w="5000" w:type="pct"/>
            <w:gridSpan w:val="2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0A70D2D4" w14:textId="13CA9D17" w:rsidR="000C449B" w:rsidRPr="00753C4C" w:rsidRDefault="000C449B" w:rsidP="000031F6">
            <w:pPr>
              <w:spacing w:before="120" w:after="120"/>
              <w:jc w:val="center"/>
              <w:rPr>
                <w:rFonts w:ascii="Arial" w:eastAsia="Times New Roman" w:hAnsi="Arial" w:cs="Arial"/>
                <w:bCs/>
                <w:color w:val="323E4F" w:themeColor="text2" w:themeShade="BF"/>
                <w:sz w:val="20"/>
                <w:szCs w:val="20"/>
                <w:u w:val="single"/>
                <w:lang w:val="es-CO" w:eastAsia="es-CO"/>
              </w:rPr>
            </w:pPr>
            <w:r w:rsidRPr="006375AC">
              <w:rPr>
                <w:rFonts w:ascii="Arial" w:eastAsia="Times New Roman" w:hAnsi="Arial" w:cs="Arial"/>
                <w:bCs/>
                <w:color w:val="2E74B5" w:themeColor="accent1" w:themeShade="BF"/>
                <w:sz w:val="22"/>
                <w:lang w:val="es-CO" w:eastAsia="es-CO"/>
              </w:rPr>
              <w:t>5.  Información de la Representación Espacial</w:t>
            </w:r>
          </w:p>
        </w:tc>
      </w:tr>
      <w:tr w:rsidR="000C449B" w:rsidRPr="00753C4C" w14:paraId="2EA7E2EE" w14:textId="77777777" w:rsidTr="006375AC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4145D276" w14:textId="533F8C03" w:rsidR="000C449B" w:rsidRPr="00753C4C" w:rsidRDefault="000C449B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6375AC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5.1.   Representación espacial de datos Ráster - Tipo malla (C)</w:t>
            </w:r>
          </w:p>
        </w:tc>
      </w:tr>
      <w:tr w:rsidR="000C449B" w:rsidRPr="00753C4C" w14:paraId="5627602A" w14:textId="77777777" w:rsidTr="006375AC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85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  <w:hideMark/>
          </w:tcPr>
          <w:p w14:paraId="79B98F63" w14:textId="30883180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5.1.1 Número de dimensiones. (O)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FFFFFF" w:themeColor="background1"/>
            </w:tcBorders>
            <w:hideMark/>
          </w:tcPr>
          <w:p w14:paraId="5EBEBB61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C449B" w:rsidRPr="00753C4C" w14:paraId="3F985C1C" w14:textId="77777777" w:rsidTr="006375AC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85"/>
        </w:trPr>
        <w:tc>
          <w:tcPr>
            <w:tcW w:w="2119" w:type="pct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  <w:hideMark/>
          </w:tcPr>
          <w:p w14:paraId="3FA102A0" w14:textId="623E8479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5.1.2 Nombre del eje. (O)</w:t>
            </w:r>
          </w:p>
        </w:tc>
        <w:sdt>
          <w:sdtPr>
            <w:rPr>
              <w:rFonts w:ascii="Arial" w:hAnsi="Arial"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Tipo de Fecha"/>
            <w:id w:val="868337930"/>
            <w:placeholder>
              <w:docPart w:val="D2A0D9A7C7FC48F2BC0C418DC5333B15"/>
            </w:placeholder>
            <w:showingPlcHdr/>
            <w15:color w:val="000080"/>
            <w15:appearance w15:val="tags"/>
            <w:comboBox>
              <w:listItem w:value="Elija un elemento."/>
              <w:listItem w:displayText="Fila" w:value="Fila"/>
              <w:listItem w:displayText="Columna" w:value="Columna"/>
              <w:listItem w:displayText="Vertical" w:value="Vertical"/>
              <w:listItem w:displayText="Trayectoria" w:value="Trayectoria"/>
              <w:listItem w:displayText="Trayectoria Cruce" w:value="Trayectoria Cruce"/>
              <w:listItem w:displayText="Linea" w:value="Linea"/>
              <w:listItem w:displayText="Muestra" w:value="Muestra"/>
              <w:listItem w:displayText="Tiempo" w:value="Tiempo"/>
            </w:comboBox>
          </w:sdtPr>
          <w:sdtEndPr>
            <w:rPr>
              <w:b/>
              <w:bCs w:val="0"/>
            </w:rPr>
          </w:sdtEndPr>
          <w:sdtContent>
            <w:tc>
              <w:tcPr>
                <w:tcW w:w="2881" w:type="pct"/>
                <w:tcBorders>
                  <w:top w:val="single" w:sz="4" w:space="0" w:color="767171" w:themeColor="background2" w:themeShade="80"/>
                  <w:left w:val="single" w:sz="4" w:space="0" w:color="767171" w:themeColor="background2" w:themeShade="80"/>
                  <w:bottom w:val="single" w:sz="4" w:space="0" w:color="767171" w:themeColor="background2" w:themeShade="80"/>
                  <w:right w:val="single" w:sz="4" w:space="0" w:color="FFFFFF" w:themeColor="background1"/>
                </w:tcBorders>
                <w:hideMark/>
              </w:tcPr>
              <w:p w14:paraId="1EEE8606" w14:textId="051EFC28" w:rsidR="000C449B" w:rsidRPr="00753C4C" w:rsidRDefault="000C449B" w:rsidP="000031F6">
                <w:pPr>
                  <w:spacing w:before="120" w:after="120"/>
                  <w:rPr>
                    <w:rFonts w:ascii="Arial" w:eastAsia="Times New Roman" w:hAnsi="Arial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0C449B" w:rsidRPr="00753C4C" w14:paraId="7FFB693C" w14:textId="77777777" w:rsidTr="006375AC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85"/>
        </w:trPr>
        <w:tc>
          <w:tcPr>
            <w:tcW w:w="2119" w:type="pct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  <w:hideMark/>
          </w:tcPr>
          <w:p w14:paraId="53128665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5.1.3 Tamaño de la dimensión. (O)</w:t>
            </w:r>
          </w:p>
        </w:tc>
        <w:tc>
          <w:tcPr>
            <w:tcW w:w="2881" w:type="pct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FFFFFF" w:themeColor="background1"/>
            </w:tcBorders>
            <w:hideMark/>
          </w:tcPr>
          <w:p w14:paraId="08BAC3EF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C449B" w:rsidRPr="00753C4C" w14:paraId="775371E4" w14:textId="77777777" w:rsidTr="006375AC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85"/>
        </w:trPr>
        <w:tc>
          <w:tcPr>
            <w:tcW w:w="2119" w:type="pct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  <w:hideMark/>
          </w:tcPr>
          <w:p w14:paraId="6B011296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5.1.4 Geometría de la celdilla. (O)</w:t>
            </w:r>
          </w:p>
        </w:tc>
        <w:sdt>
          <w:sdtPr>
            <w:rPr>
              <w:rFonts w:ascii="Arial" w:hAnsi="Arial"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Tipo de Fecha"/>
            <w:id w:val="-1635481003"/>
            <w:placeholder>
              <w:docPart w:val="73582D59636C401E970F76EDD49E5C10"/>
            </w:placeholder>
            <w:showingPlcHdr/>
            <w15:color w:val="000080"/>
            <w15:appearance w15:val="tags"/>
            <w:comboBox>
              <w:listItem w:value="Elija un elemento."/>
              <w:listItem w:displayText="Punto" w:value="Punto"/>
              <w:listItem w:displayText="Area " w:value="Area "/>
              <w:listItem w:displayText="Voxel" w:value="Voxel"/>
              <w:listItem w:displayText="Estracto" w:value="Estracto"/>
            </w:comboBox>
          </w:sdtPr>
          <w:sdtEndPr>
            <w:rPr>
              <w:b/>
              <w:bCs w:val="0"/>
            </w:rPr>
          </w:sdtEndPr>
          <w:sdtContent>
            <w:tc>
              <w:tcPr>
                <w:tcW w:w="2881" w:type="pct"/>
                <w:tcBorders>
                  <w:top w:val="single" w:sz="4" w:space="0" w:color="767171" w:themeColor="background2" w:themeShade="80"/>
                  <w:left w:val="single" w:sz="4" w:space="0" w:color="767171" w:themeColor="background2" w:themeShade="80"/>
                  <w:bottom w:val="single" w:sz="4" w:space="0" w:color="767171" w:themeColor="background2" w:themeShade="80"/>
                  <w:right w:val="single" w:sz="4" w:space="0" w:color="FFFFFF" w:themeColor="background1"/>
                </w:tcBorders>
                <w:hideMark/>
              </w:tcPr>
              <w:p w14:paraId="233304FF" w14:textId="744AD253" w:rsidR="000C449B" w:rsidRPr="00753C4C" w:rsidRDefault="000C449B" w:rsidP="000031F6">
                <w:pPr>
                  <w:spacing w:before="120" w:after="120"/>
                  <w:rPr>
                    <w:rFonts w:ascii="Arial" w:eastAsia="Times New Roman" w:hAnsi="Arial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0C449B" w:rsidRPr="00753C4C" w14:paraId="20F42F71" w14:textId="77777777" w:rsidTr="006375AC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570"/>
        </w:trPr>
        <w:tc>
          <w:tcPr>
            <w:tcW w:w="2119" w:type="pct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  <w:hideMark/>
          </w:tcPr>
          <w:p w14:paraId="57452E10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5.1.5 Disponibilidad de parámetros de transformación(O)</w:t>
            </w:r>
          </w:p>
        </w:tc>
        <w:tc>
          <w:tcPr>
            <w:tcW w:w="2881" w:type="pct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FFFFFF" w:themeColor="background1"/>
            </w:tcBorders>
            <w:hideMark/>
          </w:tcPr>
          <w:p w14:paraId="14050DEE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C449B" w:rsidRPr="00753C4C" w14:paraId="136B0190" w14:textId="77777777" w:rsidTr="007237A0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52CCBC92" w14:textId="77777777" w:rsidR="000C449B" w:rsidRPr="006375AC" w:rsidRDefault="000C449B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6375AC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5.2.   Georrectificado. (Op)</w:t>
            </w:r>
          </w:p>
        </w:tc>
      </w:tr>
      <w:tr w:rsidR="000C449B" w:rsidRPr="00753C4C" w14:paraId="21ECE79A" w14:textId="77777777" w:rsidTr="000C449B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85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hideMark/>
          </w:tcPr>
          <w:p w14:paraId="0B27A099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5.2.1.      Disponibilidad de puntos de control (O)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FFFFFF" w:themeColor="background1"/>
            </w:tcBorders>
            <w:hideMark/>
          </w:tcPr>
          <w:p w14:paraId="0A48B24D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C449B" w:rsidRPr="00753C4C" w14:paraId="43013940" w14:textId="77777777" w:rsidTr="000C449B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85"/>
        </w:trPr>
        <w:tc>
          <w:tcPr>
            <w:tcW w:w="2119" w:type="pct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hideMark/>
          </w:tcPr>
          <w:p w14:paraId="187DB831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5.2.2.      Descripción de puntos de control (C )</w:t>
            </w:r>
          </w:p>
        </w:tc>
        <w:tc>
          <w:tcPr>
            <w:tcW w:w="2881" w:type="pct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FFFFFF" w:themeColor="background1"/>
            </w:tcBorders>
            <w:hideMark/>
          </w:tcPr>
          <w:p w14:paraId="2A1000F3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C449B" w:rsidRPr="00753C4C" w14:paraId="50EB92C9" w14:textId="77777777" w:rsidTr="000C449B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85"/>
        </w:trPr>
        <w:tc>
          <w:tcPr>
            <w:tcW w:w="2119" w:type="pct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hideMark/>
          </w:tcPr>
          <w:p w14:paraId="20FE3753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5.2.3.      Descripción de puntos de control (O)</w:t>
            </w:r>
          </w:p>
        </w:tc>
        <w:tc>
          <w:tcPr>
            <w:tcW w:w="2881" w:type="pct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FFFFFF" w:themeColor="background1"/>
            </w:tcBorders>
            <w:hideMark/>
          </w:tcPr>
          <w:p w14:paraId="539D3448" w14:textId="5DE82C13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bCs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bCs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  <w:sdt>
              <w:sdtPr>
                <w:rPr>
                  <w:rFonts w:ascii="Arial" w:hAnsi="Arial" w:cs="Arial"/>
                  <w:b w:val="0"/>
                  <w:bCs/>
                  <w:color w:val="323E4F" w:themeColor="text2" w:themeShade="BF"/>
                  <w:sz w:val="20"/>
                  <w:szCs w:val="20"/>
                </w:rPr>
                <w:alias w:val="⇩"/>
                <w:tag w:val="Codigo Función en Linea"/>
                <w:id w:val="-1995939774"/>
                <w:placeholder>
                  <w:docPart w:val="3017309FC4E6421C9D5622FA71C8DD67"/>
                </w:placeholder>
                <w:showingPlcHdr/>
                <w15:color w:val="000080"/>
                <w15:appearance w15:val="tags"/>
                <w:comboBox>
                  <w:listItem w:value="Elija un elemento."/>
                  <w:listItem w:displayText="Centro" w:value="Centro"/>
                  <w:listItem w:displayText="Inferior Izquierda" w:value="Inferior Izquierda"/>
                  <w:listItem w:displayText="Inferior Derecha" w:value="Inferior Derecha"/>
                  <w:listItem w:displayText="Superior Izquierda" w:value="Superior Izquierda"/>
                  <w:listItem w:displayText="Superior Derecha" w:value="Superior Derecha"/>
                </w:comboBox>
              </w:sdtPr>
              <w:sdtContent>
                <w:r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sdtContent>
            </w:sdt>
          </w:p>
        </w:tc>
      </w:tr>
      <w:tr w:rsidR="000C449B" w:rsidRPr="00753C4C" w14:paraId="3C062758" w14:textId="77777777" w:rsidTr="007237A0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85"/>
        </w:trPr>
        <w:tc>
          <w:tcPr>
            <w:tcW w:w="5000" w:type="pct"/>
            <w:gridSpan w:val="2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786B00AF" w14:textId="77777777" w:rsidR="000C449B" w:rsidRPr="007B251E" w:rsidRDefault="000C449B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7B251E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5.3.  Georreferenciable (Op)</w:t>
            </w:r>
          </w:p>
        </w:tc>
      </w:tr>
      <w:tr w:rsidR="000C449B" w:rsidRPr="00753C4C" w14:paraId="15662C80" w14:textId="77777777" w:rsidTr="000C449B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30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hideMark/>
          </w:tcPr>
          <w:p w14:paraId="532038DA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lastRenderedPageBreak/>
              <w:t>5.3.1.      Disponibilidad de puntos de control (O)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FFFFFF" w:themeColor="background1"/>
            </w:tcBorders>
            <w:hideMark/>
          </w:tcPr>
          <w:p w14:paraId="1631F3E4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C449B" w:rsidRPr="00753C4C" w14:paraId="3238F997" w14:textId="77777777" w:rsidTr="000C449B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540"/>
        </w:trPr>
        <w:tc>
          <w:tcPr>
            <w:tcW w:w="2119" w:type="pct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hideMark/>
          </w:tcPr>
          <w:p w14:paraId="0BC5E699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5.3.2.      Disponibilidad de parámetros de transformación (O)</w:t>
            </w:r>
          </w:p>
        </w:tc>
        <w:tc>
          <w:tcPr>
            <w:tcW w:w="2881" w:type="pct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FFFFFF" w:themeColor="background1"/>
            </w:tcBorders>
            <w:hideMark/>
          </w:tcPr>
          <w:p w14:paraId="422C229F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C449B" w:rsidRPr="00753C4C" w14:paraId="726A1BB0" w14:textId="77777777" w:rsidTr="000C449B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75"/>
        </w:trPr>
        <w:tc>
          <w:tcPr>
            <w:tcW w:w="2119" w:type="pct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hideMark/>
          </w:tcPr>
          <w:p w14:paraId="4ECBE8CD" w14:textId="0485DAAA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5.3.3.      Parámetros de </w:t>
            </w:r>
            <w:r w:rsidR="00155C9C"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georreferenciación (</w:t>
            </w: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O)</w:t>
            </w:r>
          </w:p>
        </w:tc>
        <w:tc>
          <w:tcPr>
            <w:tcW w:w="2881" w:type="pct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FFFFFF" w:themeColor="background1"/>
            </w:tcBorders>
            <w:hideMark/>
          </w:tcPr>
          <w:p w14:paraId="7FAEDD3B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C449B" w:rsidRPr="00753C4C" w14:paraId="1FB91705" w14:textId="77777777" w:rsidTr="007B251E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92"/>
        </w:trPr>
        <w:tc>
          <w:tcPr>
            <w:tcW w:w="5000" w:type="pct"/>
            <w:gridSpan w:val="2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6BB5277F" w14:textId="77777777" w:rsidR="000C449B" w:rsidRPr="00753C4C" w:rsidRDefault="000C449B" w:rsidP="000031F6">
            <w:pPr>
              <w:spacing w:before="120" w:after="120"/>
              <w:jc w:val="center"/>
              <w:rPr>
                <w:rFonts w:ascii="Arial" w:eastAsia="Times New Roman" w:hAnsi="Arial" w:cs="Arial"/>
                <w:bCs/>
                <w:color w:val="323E4F" w:themeColor="text2" w:themeShade="BF"/>
                <w:sz w:val="20"/>
                <w:szCs w:val="20"/>
                <w:u w:val="single"/>
                <w:lang w:val="es-CO" w:eastAsia="es-CO"/>
              </w:rPr>
            </w:pPr>
            <w:r w:rsidRPr="007B251E">
              <w:rPr>
                <w:rFonts w:ascii="Arial" w:eastAsia="Times New Roman" w:hAnsi="Arial" w:cs="Arial"/>
                <w:bCs/>
                <w:color w:val="2E74B5" w:themeColor="accent1" w:themeShade="BF"/>
                <w:sz w:val="22"/>
                <w:lang w:val="es-CO" w:eastAsia="es-CO"/>
              </w:rPr>
              <w:t>6.   Información Sistema de Referencia (O)</w:t>
            </w:r>
          </w:p>
        </w:tc>
      </w:tr>
      <w:tr w:rsidR="000C449B" w:rsidRPr="00753C4C" w14:paraId="26189C62" w14:textId="77777777" w:rsidTr="007B251E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70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1AB4D33D" w14:textId="6224EDC9" w:rsidR="000C449B" w:rsidRPr="00753C4C" w:rsidRDefault="000C449B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B251E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6.1. Identificador del Sistema de Referencia (O)</w:t>
            </w:r>
          </w:p>
        </w:tc>
      </w:tr>
      <w:tr w:rsidR="000C449B" w:rsidRPr="00753C4C" w14:paraId="59486D48" w14:textId="77777777" w:rsidTr="000C449B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85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hideMark/>
          </w:tcPr>
          <w:p w14:paraId="1934318C" w14:textId="3D0F3F25" w:rsidR="000C449B" w:rsidRPr="00753C4C" w:rsidRDefault="000C449B" w:rsidP="000031F6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6.1.1. Código (O)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FFFFFF" w:themeColor="background1"/>
            </w:tcBorders>
            <w:hideMark/>
          </w:tcPr>
          <w:p w14:paraId="025D8874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C449B" w:rsidRPr="00753C4C" w14:paraId="5C6B4BC7" w14:textId="77777777" w:rsidTr="000C449B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85"/>
        </w:trPr>
        <w:tc>
          <w:tcPr>
            <w:tcW w:w="2119" w:type="pct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hideMark/>
          </w:tcPr>
          <w:p w14:paraId="4A954444" w14:textId="77777777" w:rsidR="000C449B" w:rsidRPr="00753C4C" w:rsidRDefault="000C449B" w:rsidP="000031F6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6.1.2. Espacio de códigos (O)</w:t>
            </w:r>
          </w:p>
        </w:tc>
        <w:tc>
          <w:tcPr>
            <w:tcW w:w="2881" w:type="pct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FFFFFF" w:themeColor="background1"/>
            </w:tcBorders>
            <w:hideMark/>
          </w:tcPr>
          <w:p w14:paraId="5B68BEC4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C449B" w:rsidRPr="00753C4C" w14:paraId="1844514A" w14:textId="77777777" w:rsidTr="000C449B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85"/>
        </w:trPr>
        <w:tc>
          <w:tcPr>
            <w:tcW w:w="2119" w:type="pct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hideMark/>
          </w:tcPr>
          <w:p w14:paraId="1B4704AF" w14:textId="77777777" w:rsidR="000C449B" w:rsidRPr="00753C4C" w:rsidRDefault="000C449B" w:rsidP="000031F6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6.1.3. Descripción (Op)</w:t>
            </w:r>
          </w:p>
        </w:tc>
        <w:tc>
          <w:tcPr>
            <w:tcW w:w="2881" w:type="pct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FFFFFF" w:themeColor="background1"/>
            </w:tcBorders>
            <w:hideMark/>
          </w:tcPr>
          <w:p w14:paraId="0E8B7CED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C449B" w:rsidRPr="00753C4C" w14:paraId="6753D448" w14:textId="77777777" w:rsidTr="007237A0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0FEF3869" w14:textId="77777777" w:rsidR="000C449B" w:rsidRPr="00753C4C" w:rsidRDefault="000C449B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B251E">
              <w:rPr>
                <w:rFonts w:ascii="Arial" w:eastAsia="Times New Roman" w:hAnsi="Arial" w:cs="Arial"/>
                <w:bCs/>
                <w:color w:val="2E74B5" w:themeColor="accent1" w:themeShade="BF"/>
                <w:sz w:val="22"/>
                <w:lang w:val="es-CO" w:eastAsia="es-CO"/>
              </w:rPr>
              <w:t>7.   Información de Contenido (Op)</w:t>
            </w:r>
          </w:p>
        </w:tc>
      </w:tr>
      <w:tr w:rsidR="000C449B" w:rsidRPr="00753C4C" w14:paraId="2819933D" w14:textId="77777777" w:rsidTr="007B251E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1603BA95" w14:textId="77777777" w:rsidR="000C449B" w:rsidRPr="007B251E" w:rsidRDefault="000C449B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7B251E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7.1.        Descripción de la cobertura (C)</w:t>
            </w:r>
          </w:p>
        </w:tc>
      </w:tr>
      <w:tr w:rsidR="000C449B" w:rsidRPr="00753C4C" w14:paraId="6518B264" w14:textId="77777777" w:rsidTr="000C449B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85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hideMark/>
          </w:tcPr>
          <w:p w14:paraId="78324BF8" w14:textId="3B198211" w:rsidR="000C449B" w:rsidRPr="00753C4C" w:rsidRDefault="000C449B" w:rsidP="000031F6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7.1.1. Descripción del atributo (O) 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FFFFFF" w:themeColor="background1"/>
            </w:tcBorders>
            <w:hideMark/>
          </w:tcPr>
          <w:p w14:paraId="3C996DDE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C449B" w:rsidRPr="00753C4C" w14:paraId="0242C675" w14:textId="77777777" w:rsidTr="00017FD5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7F8090DF" w14:textId="77777777" w:rsidR="000C449B" w:rsidRPr="00753C4C" w:rsidRDefault="000C449B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017FD5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7.2.       Descripción de la imagen (C)</w:t>
            </w:r>
          </w:p>
        </w:tc>
      </w:tr>
      <w:tr w:rsidR="000C449B" w:rsidRPr="00753C4C" w14:paraId="43105AFC" w14:textId="77777777" w:rsidTr="000C449B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85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3B3838" w:themeColor="background2" w:themeShade="40"/>
              <w:right w:val="single" w:sz="4" w:space="0" w:color="767171" w:themeColor="background2" w:themeShade="80"/>
            </w:tcBorders>
            <w:hideMark/>
          </w:tcPr>
          <w:p w14:paraId="56C42B54" w14:textId="77777777" w:rsidR="000C449B" w:rsidRPr="00753C4C" w:rsidRDefault="000C449B" w:rsidP="000031F6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7.2.1.      Condición de la imagen (Op)</w:t>
            </w:r>
          </w:p>
        </w:tc>
        <w:sdt>
          <w:sdtPr>
            <w:rPr>
              <w:rFonts w:ascii="Arial" w:hAnsi="Arial"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Codigo Función en Linea"/>
            <w:id w:val="2005084566"/>
            <w:placeholder>
              <w:docPart w:val="E03EBE2627D142C2B5D8CEEA1F081F3C"/>
            </w:placeholder>
            <w:showingPlcHdr/>
            <w15:color w:val="000080"/>
            <w15:appearance w15:val="tags"/>
            <w:comboBox>
              <w:listItem w:value="Elija un elemento."/>
              <w:listItem w:displayText="Imagen Borrosa" w:value="Imagen Borrosa"/>
              <w:listItem w:displayText="Nube" w:value="Nube"/>
              <w:listItem w:displayText="Oblicuidad Degradante" w:value="Oblicuidad Degradante"/>
              <w:listItem w:displayText="Niebla" w:value="Niebla"/>
              <w:listItem w:displayText="Humo pesado o polvo" w:value="Humo pesado o polvo"/>
              <w:listItem w:displayText="Noche" w:value="Noche"/>
              <w:listItem w:displayText="Lluvia" w:value="Lluvia"/>
              <w:listItem w:displayText="Semioscuridad" w:value="Semioscuridad"/>
              <w:listItem w:displayText="Sombra" w:value="Sombra"/>
              <w:listItem w:displayText="Nieve" w:value="Nieve"/>
              <w:listItem w:displayText="Terreno Oculto" w:value="Terreno Oculto"/>
            </w:comboBox>
          </w:sdtPr>
          <w:sdtEndPr>
            <w:rPr>
              <w:b/>
              <w:bCs w:val="0"/>
            </w:rPr>
          </w:sdtEndPr>
          <w:sdtContent>
            <w:tc>
              <w:tcPr>
                <w:tcW w:w="2881" w:type="pct"/>
                <w:tcBorders>
                  <w:top w:val="single" w:sz="4" w:space="0" w:color="2E74B5" w:themeColor="accent1" w:themeShade="BF"/>
                  <w:left w:val="single" w:sz="4" w:space="0" w:color="767171" w:themeColor="background2" w:themeShade="80"/>
                  <w:bottom w:val="single" w:sz="4" w:space="0" w:color="3B3838" w:themeColor="background2" w:themeShade="40"/>
                  <w:right w:val="single" w:sz="4" w:space="0" w:color="FFFFFF" w:themeColor="background1"/>
                </w:tcBorders>
                <w:hideMark/>
              </w:tcPr>
              <w:p w14:paraId="3EBF1188" w14:textId="741B62E2" w:rsidR="000C449B" w:rsidRPr="00753C4C" w:rsidRDefault="000C449B" w:rsidP="000031F6">
                <w:pPr>
                  <w:spacing w:before="120" w:after="120"/>
                  <w:rPr>
                    <w:rFonts w:ascii="Arial" w:eastAsia="Times New Roman" w:hAnsi="Arial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0C449B" w:rsidRPr="00753C4C" w14:paraId="0F1A08F2" w14:textId="77777777" w:rsidTr="000C449B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85"/>
        </w:trPr>
        <w:tc>
          <w:tcPr>
            <w:tcW w:w="2119" w:type="pct"/>
            <w:tcBorders>
              <w:top w:val="single" w:sz="4" w:space="0" w:color="3B3838" w:themeColor="background2" w:themeShade="40"/>
              <w:left w:val="single" w:sz="4" w:space="0" w:color="FFFFFF" w:themeColor="background1"/>
              <w:bottom w:val="single" w:sz="4" w:space="0" w:color="3B3838" w:themeColor="background2" w:themeShade="40"/>
              <w:right w:val="single" w:sz="4" w:space="0" w:color="767171" w:themeColor="background2" w:themeShade="80"/>
            </w:tcBorders>
            <w:hideMark/>
          </w:tcPr>
          <w:p w14:paraId="657F4173" w14:textId="77777777" w:rsidR="000C449B" w:rsidRPr="00753C4C" w:rsidRDefault="000C449B" w:rsidP="000031F6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7.2.2.      Porcentaje cubierto por nubes (Op)</w:t>
            </w:r>
          </w:p>
        </w:tc>
        <w:tc>
          <w:tcPr>
            <w:tcW w:w="2881" w:type="pct"/>
            <w:tcBorders>
              <w:top w:val="single" w:sz="4" w:space="0" w:color="3B3838" w:themeColor="background2" w:themeShade="40"/>
              <w:left w:val="single" w:sz="4" w:space="0" w:color="767171" w:themeColor="background2" w:themeShade="80"/>
              <w:bottom w:val="single" w:sz="4" w:space="0" w:color="3B3838" w:themeColor="background2" w:themeShade="40"/>
              <w:right w:val="single" w:sz="4" w:space="0" w:color="FFFFFF" w:themeColor="background1"/>
            </w:tcBorders>
            <w:hideMark/>
          </w:tcPr>
          <w:p w14:paraId="5DFEB2B1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C449B" w:rsidRPr="00753C4C" w14:paraId="50828B22" w14:textId="77777777" w:rsidTr="000C449B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85"/>
        </w:trPr>
        <w:tc>
          <w:tcPr>
            <w:tcW w:w="2119" w:type="pct"/>
            <w:tcBorders>
              <w:top w:val="single" w:sz="4" w:space="0" w:color="3B3838" w:themeColor="background2" w:themeShade="4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hideMark/>
          </w:tcPr>
          <w:p w14:paraId="74D5DAD1" w14:textId="77777777" w:rsidR="000C449B" w:rsidRPr="00753C4C" w:rsidRDefault="000C449B" w:rsidP="000031F6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7.2.3.      Indicador de triangulación (Op)</w:t>
            </w:r>
          </w:p>
        </w:tc>
        <w:tc>
          <w:tcPr>
            <w:tcW w:w="2881" w:type="pct"/>
            <w:tcBorders>
              <w:top w:val="single" w:sz="4" w:space="0" w:color="3B3838" w:themeColor="background2" w:themeShade="4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FFFFFF" w:themeColor="background1"/>
            </w:tcBorders>
            <w:hideMark/>
          </w:tcPr>
          <w:p w14:paraId="4B3878E3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C449B" w:rsidRPr="00753C4C" w14:paraId="144F937F" w14:textId="77777777" w:rsidTr="00017FD5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570"/>
        </w:trPr>
        <w:tc>
          <w:tcPr>
            <w:tcW w:w="2119" w:type="pct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  <w:hideMark/>
          </w:tcPr>
          <w:p w14:paraId="3B207C0E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7.2.4.      Disponibilidad de datos de calibración radiométrica (Op)</w:t>
            </w:r>
          </w:p>
        </w:tc>
        <w:tc>
          <w:tcPr>
            <w:tcW w:w="2881" w:type="pct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FFFFFF" w:themeColor="background1"/>
            </w:tcBorders>
            <w:hideMark/>
          </w:tcPr>
          <w:p w14:paraId="684403B8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C449B" w:rsidRPr="00753C4C" w14:paraId="0B156B36" w14:textId="77777777" w:rsidTr="00017FD5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4BDA26F5" w14:textId="77777777" w:rsidR="000C449B" w:rsidRPr="00753C4C" w:rsidRDefault="000C449B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017FD5">
              <w:rPr>
                <w:rFonts w:ascii="Arial" w:eastAsia="Times New Roman" w:hAnsi="Arial" w:cs="Arial"/>
                <w:bCs/>
                <w:color w:val="2E74B5" w:themeColor="accent1" w:themeShade="BF"/>
                <w:sz w:val="22"/>
                <w:lang w:val="es-CO" w:eastAsia="es-CO"/>
              </w:rPr>
              <w:t>8.   Información de Distribución (O)</w:t>
            </w:r>
          </w:p>
        </w:tc>
      </w:tr>
      <w:tr w:rsidR="000C449B" w:rsidRPr="00753C4C" w14:paraId="5F2BBC6D" w14:textId="77777777" w:rsidTr="00897772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85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4FBEA0CD" w14:textId="77777777" w:rsidR="000C449B" w:rsidRPr="00753C4C" w:rsidRDefault="000C449B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017FD5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8.1.   Descripción (Op)</w:t>
            </w:r>
          </w:p>
        </w:tc>
      </w:tr>
      <w:tr w:rsidR="00017FD5" w:rsidRPr="00753C4C" w14:paraId="4A848289" w14:textId="77777777" w:rsidTr="00017FD5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12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FFFFFF" w:themeColor="background1"/>
            </w:tcBorders>
            <w:hideMark/>
          </w:tcPr>
          <w:p w14:paraId="129A74EE" w14:textId="3BA27B2B" w:rsidR="00017FD5" w:rsidRPr="00753C4C" w:rsidRDefault="00017FD5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  </w:t>
            </w:r>
          </w:p>
        </w:tc>
      </w:tr>
      <w:tr w:rsidR="000C449B" w:rsidRPr="00753C4C" w14:paraId="40101170" w14:textId="77777777" w:rsidTr="00897772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15"/>
        </w:trPr>
        <w:tc>
          <w:tcPr>
            <w:tcW w:w="5000" w:type="pct"/>
            <w:gridSpan w:val="2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5890A4D3" w14:textId="77777777" w:rsidR="000C449B" w:rsidRPr="00897772" w:rsidRDefault="000C449B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897772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8.2.   Formato de Distribución (O)</w:t>
            </w:r>
          </w:p>
        </w:tc>
      </w:tr>
      <w:tr w:rsidR="000C449B" w:rsidRPr="00753C4C" w14:paraId="2DC69772" w14:textId="77777777" w:rsidTr="000C449B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30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hideMark/>
          </w:tcPr>
          <w:p w14:paraId="4379C6E9" w14:textId="77777777" w:rsidR="000C449B" w:rsidRPr="00753C4C" w:rsidRDefault="000C449B" w:rsidP="000031F6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8.2.1. Titulo (O)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FFFFFF" w:themeColor="background1"/>
            </w:tcBorders>
            <w:hideMark/>
          </w:tcPr>
          <w:p w14:paraId="31D0AE97" w14:textId="77777777" w:rsidR="000C449B" w:rsidRPr="00753C4C" w:rsidRDefault="000C449B" w:rsidP="000031F6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C449B" w:rsidRPr="00753C4C" w14:paraId="1B654D7B" w14:textId="77777777" w:rsidTr="00897772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15"/>
        </w:trPr>
        <w:tc>
          <w:tcPr>
            <w:tcW w:w="5000" w:type="pct"/>
            <w:gridSpan w:val="2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36ACB9EB" w14:textId="77777777" w:rsidR="000C449B" w:rsidRPr="00753C4C" w:rsidRDefault="000C449B" w:rsidP="000031F6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897772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lastRenderedPageBreak/>
              <w:t>8.3.       Opciones de Transferencia (Op)</w:t>
            </w:r>
          </w:p>
        </w:tc>
      </w:tr>
      <w:tr w:rsidR="000C449B" w:rsidRPr="00753C4C" w14:paraId="246E2E53" w14:textId="77777777" w:rsidTr="000C449B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85"/>
        </w:trPr>
        <w:tc>
          <w:tcPr>
            <w:tcW w:w="2119" w:type="pct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hideMark/>
          </w:tcPr>
          <w:p w14:paraId="185A2ABF" w14:textId="77777777" w:rsidR="000C449B" w:rsidRPr="00753C4C" w:rsidRDefault="000C449B" w:rsidP="000031F6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8.3.1. Enlace (O)</w:t>
            </w:r>
          </w:p>
        </w:tc>
        <w:tc>
          <w:tcPr>
            <w:tcW w:w="2881" w:type="pct"/>
            <w:tcBorders>
              <w:top w:val="single" w:sz="4" w:space="0" w:color="2E74B5" w:themeColor="accent1" w:themeShade="BF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FFFFFF" w:themeColor="background1"/>
            </w:tcBorders>
            <w:hideMark/>
          </w:tcPr>
          <w:p w14:paraId="5626AAAA" w14:textId="77777777" w:rsidR="000C449B" w:rsidRPr="00753C4C" w:rsidRDefault="000C449B" w:rsidP="000031F6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C449B" w:rsidRPr="00753C4C" w14:paraId="46AD9280" w14:textId="77777777" w:rsidTr="00897772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85"/>
        </w:trPr>
        <w:tc>
          <w:tcPr>
            <w:tcW w:w="2119" w:type="pct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  <w:hideMark/>
          </w:tcPr>
          <w:p w14:paraId="31F3F594" w14:textId="77777777" w:rsidR="000C449B" w:rsidRPr="00753C4C" w:rsidRDefault="000C449B" w:rsidP="000031F6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8.3.2. Función (Op)</w:t>
            </w:r>
          </w:p>
        </w:tc>
        <w:sdt>
          <w:sdtPr>
            <w:rPr>
              <w:rFonts w:ascii="Arial" w:hAnsi="Arial"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Codigo Función en Linea"/>
            <w:id w:val="-2115439311"/>
            <w:placeholder>
              <w:docPart w:val="D269D8346A52487CAAF817C9745AA70A"/>
            </w:placeholder>
            <w:showingPlcHdr/>
            <w15:color w:val="000080"/>
            <w15:appearance w15:val="tags"/>
            <w:comboBox>
              <w:listItem w:value="Elija un elemento."/>
              <w:listItem w:displayText="Descarga" w:value="Descarga"/>
              <w:listItem w:displayText="Información" w:value="Información"/>
              <w:listItem w:displayText="Navegación" w:value="Navegación"/>
              <w:listItem w:displayText="Acceso fuera de línea" w:value="Acceso fuera de línea"/>
              <w:listItem w:displayText="Pedido" w:value="Pedido"/>
              <w:listItem w:displayText="Búsqueda" w:value="Búsqueda"/>
              <w:listItem w:displayText="Metadatos completos" w:value="Metadatos completos"/>
              <w:listItem w:displayText="Gráfico" w:value="Gráfico"/>
              <w:listItem w:displayText="Cargar" w:value="Cargar"/>
              <w:listItem w:displayText="Servicio de correo electrónico" w:value="Servicio de correo electrónico"/>
              <w:listItem w:displayText="Acceso al fichero" w:value="Acceso al fichero"/>
            </w:comboBox>
          </w:sdtPr>
          <w:sdtEndPr>
            <w:rPr>
              <w:b/>
              <w:bCs w:val="0"/>
            </w:rPr>
          </w:sdtEndPr>
          <w:sdtContent>
            <w:tc>
              <w:tcPr>
                <w:tcW w:w="2881" w:type="pct"/>
                <w:tcBorders>
                  <w:top w:val="single" w:sz="4" w:space="0" w:color="767171" w:themeColor="background2" w:themeShade="80"/>
                  <w:left w:val="single" w:sz="4" w:space="0" w:color="767171" w:themeColor="background2" w:themeShade="80"/>
                  <w:bottom w:val="single" w:sz="4" w:space="0" w:color="767171" w:themeColor="background2" w:themeShade="80"/>
                  <w:right w:val="single" w:sz="4" w:space="0" w:color="FFFFFF" w:themeColor="background1"/>
                </w:tcBorders>
                <w:hideMark/>
              </w:tcPr>
              <w:p w14:paraId="7720F6EB" w14:textId="11A25F64" w:rsidR="000C449B" w:rsidRPr="00753C4C" w:rsidRDefault="000C449B" w:rsidP="000031F6">
                <w:pPr>
                  <w:spacing w:before="120" w:after="120"/>
                  <w:jc w:val="both"/>
                  <w:rPr>
                    <w:rFonts w:ascii="Arial" w:eastAsia="Times New Roman" w:hAnsi="Arial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</w:tbl>
    <w:p w14:paraId="03F60137" w14:textId="6F71E8B8" w:rsidR="00887D43" w:rsidRDefault="00887D43">
      <w:pPr>
        <w:spacing w:after="160" w:line="259" w:lineRule="auto"/>
        <w:rPr>
          <w:noProof/>
          <w14:ligatures w14:val="standardContextual"/>
        </w:rPr>
      </w:pPr>
    </w:p>
    <w:p w14:paraId="7FF9DDAA" w14:textId="74128D95" w:rsidR="000031F6" w:rsidRDefault="000031F6">
      <w:pPr>
        <w:spacing w:after="160" w:line="259" w:lineRule="auto"/>
        <w:rPr>
          <w:noProof/>
          <w14:ligatures w14:val="standardContextual"/>
        </w:rPr>
      </w:pPr>
    </w:p>
    <w:p w14:paraId="06CE73B6" w14:textId="3939B3DB" w:rsidR="000031F6" w:rsidRDefault="000031F6">
      <w:pPr>
        <w:spacing w:after="160" w:line="259" w:lineRule="auto"/>
        <w:rPr>
          <w:noProof/>
          <w14:ligatures w14:val="standardContextual"/>
        </w:rPr>
      </w:pPr>
    </w:p>
    <w:p w14:paraId="75B5AEDF" w14:textId="5602AACE" w:rsidR="000031F6" w:rsidRDefault="000031F6">
      <w:pPr>
        <w:spacing w:after="160" w:line="259" w:lineRule="auto"/>
        <w:rPr>
          <w:noProof/>
          <w14:ligatures w14:val="standardContextual"/>
        </w:rPr>
      </w:pPr>
    </w:p>
    <w:p w14:paraId="3F5F7C2D" w14:textId="4D2B8DEF" w:rsidR="000031F6" w:rsidRDefault="000031F6">
      <w:pPr>
        <w:spacing w:after="160" w:line="259" w:lineRule="auto"/>
        <w:rPr>
          <w:noProof/>
          <w14:ligatures w14:val="standardContextual"/>
        </w:rPr>
      </w:pPr>
    </w:p>
    <w:p w14:paraId="1AF0DD86" w14:textId="256F0D09" w:rsidR="000031F6" w:rsidRDefault="000031F6">
      <w:pPr>
        <w:spacing w:after="160" w:line="259" w:lineRule="auto"/>
        <w:rPr>
          <w:noProof/>
          <w14:ligatures w14:val="standardContextual"/>
        </w:rPr>
      </w:pPr>
    </w:p>
    <w:p w14:paraId="3053E451" w14:textId="1D6ACD4C" w:rsidR="000031F6" w:rsidRDefault="000031F6">
      <w:pPr>
        <w:spacing w:after="160" w:line="259" w:lineRule="auto"/>
        <w:rPr>
          <w:noProof/>
          <w14:ligatures w14:val="standardContextual"/>
        </w:rPr>
      </w:pPr>
    </w:p>
    <w:p w14:paraId="2552963B" w14:textId="6C5A230F" w:rsidR="000031F6" w:rsidRDefault="000031F6">
      <w:pPr>
        <w:spacing w:after="160" w:line="259" w:lineRule="auto"/>
        <w:rPr>
          <w:noProof/>
          <w14:ligatures w14:val="standardContextual"/>
        </w:rPr>
      </w:pPr>
    </w:p>
    <w:p w14:paraId="58FFD72E" w14:textId="69EEECBB" w:rsidR="000031F6" w:rsidRDefault="000031F6">
      <w:pPr>
        <w:spacing w:after="160" w:line="259" w:lineRule="auto"/>
        <w:rPr>
          <w:noProof/>
          <w14:ligatures w14:val="standardContextual"/>
        </w:rPr>
      </w:pPr>
    </w:p>
    <w:p w14:paraId="0DFCA6CA" w14:textId="30975998" w:rsidR="000031F6" w:rsidRDefault="000031F6">
      <w:pPr>
        <w:spacing w:after="160" w:line="259" w:lineRule="auto"/>
        <w:rPr>
          <w:noProof/>
          <w14:ligatures w14:val="standardContextual"/>
        </w:rPr>
      </w:pPr>
    </w:p>
    <w:p w14:paraId="3954D743" w14:textId="06D30447" w:rsidR="000031F6" w:rsidRDefault="000031F6">
      <w:pPr>
        <w:spacing w:after="160" w:line="259" w:lineRule="auto"/>
        <w:rPr>
          <w:noProof/>
          <w14:ligatures w14:val="standardContextual"/>
        </w:rPr>
      </w:pPr>
    </w:p>
    <w:p w14:paraId="6857D096" w14:textId="0BE9FE8F" w:rsidR="000031F6" w:rsidRDefault="000031F6">
      <w:pPr>
        <w:spacing w:after="160" w:line="259" w:lineRule="auto"/>
        <w:rPr>
          <w:noProof/>
          <w14:ligatures w14:val="standardContextual"/>
        </w:rPr>
      </w:pPr>
    </w:p>
    <w:p w14:paraId="2AD7754A" w14:textId="26BB5A59" w:rsidR="000031F6" w:rsidRDefault="000031F6">
      <w:pPr>
        <w:spacing w:after="160" w:line="259" w:lineRule="auto"/>
        <w:rPr>
          <w:noProof/>
          <w14:ligatures w14:val="standardContextual"/>
        </w:rPr>
      </w:pPr>
    </w:p>
    <w:p w14:paraId="7C85C03A" w14:textId="322C5E3E" w:rsidR="000031F6" w:rsidRDefault="000031F6">
      <w:pPr>
        <w:spacing w:after="160" w:line="259" w:lineRule="auto"/>
        <w:rPr>
          <w:noProof/>
          <w14:ligatures w14:val="standardContextual"/>
        </w:rPr>
      </w:pPr>
    </w:p>
    <w:p w14:paraId="6B283D06" w14:textId="01B9FA7B" w:rsidR="000031F6" w:rsidRDefault="000031F6">
      <w:pPr>
        <w:spacing w:after="160" w:line="259" w:lineRule="auto"/>
        <w:rPr>
          <w:noProof/>
          <w14:ligatures w14:val="standardContextual"/>
        </w:rPr>
      </w:pPr>
    </w:p>
    <w:p w14:paraId="56CAF85B" w14:textId="43A69354" w:rsidR="000031F6" w:rsidRDefault="000031F6">
      <w:pPr>
        <w:spacing w:after="160" w:line="259" w:lineRule="auto"/>
        <w:rPr>
          <w:noProof/>
          <w14:ligatures w14:val="standardContextual"/>
        </w:rPr>
      </w:pPr>
    </w:p>
    <w:p w14:paraId="686EC6F1" w14:textId="7CD30C0D" w:rsidR="000031F6" w:rsidRDefault="000031F6">
      <w:pPr>
        <w:spacing w:after="160" w:line="259" w:lineRule="auto"/>
        <w:rPr>
          <w:noProof/>
          <w14:ligatures w14:val="standardContextual"/>
        </w:rPr>
      </w:pPr>
    </w:p>
    <w:p w14:paraId="47823C45" w14:textId="6A4EEC1F" w:rsidR="000031F6" w:rsidRDefault="000031F6">
      <w:pPr>
        <w:spacing w:after="160" w:line="259" w:lineRule="auto"/>
        <w:rPr>
          <w:noProof/>
          <w14:ligatures w14:val="standardContextual"/>
        </w:rPr>
      </w:pPr>
    </w:p>
    <w:p w14:paraId="70C53EEB" w14:textId="5A0BBF85" w:rsidR="000031F6" w:rsidRDefault="000031F6">
      <w:pPr>
        <w:spacing w:after="160" w:line="259" w:lineRule="auto"/>
        <w:rPr>
          <w:noProof/>
          <w14:ligatures w14:val="standardContextual"/>
        </w:rPr>
      </w:pPr>
    </w:p>
    <w:p w14:paraId="0FBF3ECA" w14:textId="36D88D52" w:rsidR="000031F6" w:rsidRDefault="000031F6">
      <w:pPr>
        <w:spacing w:after="160" w:line="259" w:lineRule="auto"/>
        <w:rPr>
          <w:noProof/>
          <w14:ligatures w14:val="standardContextual"/>
        </w:rPr>
      </w:pPr>
    </w:p>
    <w:p w14:paraId="2CB256A3" w14:textId="50B26881" w:rsidR="000031F6" w:rsidRDefault="000031F6">
      <w:pPr>
        <w:spacing w:after="160" w:line="259" w:lineRule="auto"/>
        <w:rPr>
          <w:rFonts w:ascii="Arial" w:hAnsi="Arial" w:cs="Arial"/>
          <w:b w:val="0"/>
          <w:color w:val="3B3838" w:themeColor="background2" w:themeShade="40"/>
          <w:sz w:val="72"/>
          <w:szCs w:val="7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82816" behindDoc="1" locked="0" layoutInCell="1" allowOverlap="1" wp14:anchorId="67600D07" wp14:editId="3E0207AD">
            <wp:simplePos x="0" y="0"/>
            <wp:positionH relativeFrom="page">
              <wp:align>right</wp:align>
            </wp:positionH>
            <wp:positionV relativeFrom="paragraph">
              <wp:posOffset>-877077</wp:posOffset>
            </wp:positionV>
            <wp:extent cx="7764145" cy="10033298"/>
            <wp:effectExtent l="0" t="0" r="8255" b="6350"/>
            <wp:wrapNone/>
            <wp:docPr id="85988543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85430" name="Imagen 8598854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145" cy="10033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63E2D" w14:textId="6C8F6ACD" w:rsidR="00A44A43" w:rsidRPr="00E832BD" w:rsidRDefault="00A44A43" w:rsidP="00285C28">
      <w:pPr>
        <w:pStyle w:val="Contenido"/>
        <w:jc w:val="both"/>
        <w:rPr>
          <w:rFonts w:cs="Arial"/>
          <w:sz w:val="72"/>
          <w:szCs w:val="72"/>
        </w:rPr>
      </w:pPr>
    </w:p>
    <w:sectPr w:rsidR="00A44A43" w:rsidRPr="00E832BD" w:rsidSect="00403153">
      <w:headerReference w:type="default" r:id="rId12"/>
      <w:footerReference w:type="default" r:id="rId13"/>
      <w:pgSz w:w="12240" w:h="15840"/>
      <w:pgMar w:top="1417" w:right="1701" w:bottom="1417" w:left="1843" w:header="708" w:footer="708" w:gutter="0"/>
      <w:pgNumType w:start="0"/>
      <w:cols w:space="708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0330A" w14:textId="77777777" w:rsidR="00B51AFB" w:rsidRDefault="00B51AFB" w:rsidP="00E832BD">
      <w:pPr>
        <w:spacing w:line="240" w:lineRule="auto"/>
      </w:pPr>
      <w:r>
        <w:separator/>
      </w:r>
    </w:p>
  </w:endnote>
  <w:endnote w:type="continuationSeparator" w:id="0">
    <w:p w14:paraId="3B9478EF" w14:textId="77777777" w:rsidR="00B51AFB" w:rsidRDefault="00B51AFB" w:rsidP="00E832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altName w:val="Courier New"/>
    <w:panose1 w:val="00000500000000000000"/>
    <w:charset w:val="00"/>
    <w:family w:val="auto"/>
    <w:pitch w:val="variable"/>
    <w:sig w:usb0="2000028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omfortaa SemiBold">
    <w:altName w:val="Calibri"/>
    <w:charset w:val="00"/>
    <w:family w:val="auto"/>
    <w:pitch w:val="variable"/>
    <w:sig w:usb0="A00002FF" w:usb1="40000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AB42F" w14:textId="77777777" w:rsidR="00403153" w:rsidRPr="00403153" w:rsidRDefault="00403153" w:rsidP="00403153">
    <w:pPr>
      <w:pStyle w:val="Piedepgina"/>
      <w:spacing w:before="120" w:after="120"/>
      <w:jc w:val="right"/>
      <w:rPr>
        <w:rFonts w:ascii="Arial" w:hAnsi="Arial"/>
        <w:b w:val="0"/>
        <w:color w:val="5B9BD5" w:themeColor="accent1"/>
        <w:sz w:val="20"/>
        <w:szCs w:val="20"/>
      </w:rPr>
    </w:pPr>
    <w:r w:rsidRPr="00403153">
      <w:rPr>
        <w:rFonts w:ascii="Arial" w:hAnsi="Arial"/>
        <w:b w:val="0"/>
        <w:color w:val="5B9BD5" w:themeColor="accent1"/>
        <w:sz w:val="20"/>
        <w:szCs w:val="20"/>
      </w:rPr>
      <w:t xml:space="preserve">pág. </w:t>
    </w:r>
    <w:r w:rsidRPr="00403153">
      <w:rPr>
        <w:rFonts w:ascii="Arial" w:hAnsi="Arial"/>
        <w:b w:val="0"/>
        <w:color w:val="5B9BD5" w:themeColor="accent1"/>
        <w:sz w:val="20"/>
        <w:szCs w:val="20"/>
      </w:rPr>
      <w:fldChar w:fldCharType="begin"/>
    </w:r>
    <w:r w:rsidRPr="00403153">
      <w:rPr>
        <w:rFonts w:ascii="Arial" w:hAnsi="Arial"/>
        <w:b w:val="0"/>
        <w:color w:val="5B9BD5" w:themeColor="accent1"/>
        <w:sz w:val="20"/>
        <w:szCs w:val="20"/>
      </w:rPr>
      <w:instrText>PAGE  \* Arabic</w:instrText>
    </w:r>
    <w:r w:rsidRPr="00403153">
      <w:rPr>
        <w:rFonts w:ascii="Arial" w:hAnsi="Arial"/>
        <w:b w:val="0"/>
        <w:color w:val="5B9BD5" w:themeColor="accent1"/>
        <w:sz w:val="20"/>
        <w:szCs w:val="20"/>
      </w:rPr>
      <w:fldChar w:fldCharType="separate"/>
    </w:r>
    <w:r w:rsidRPr="00403153">
      <w:rPr>
        <w:rFonts w:ascii="Arial" w:hAnsi="Arial"/>
        <w:b w:val="0"/>
        <w:color w:val="5B9BD5" w:themeColor="accent1"/>
        <w:sz w:val="20"/>
        <w:szCs w:val="20"/>
      </w:rPr>
      <w:t>2</w:t>
    </w:r>
    <w:r w:rsidRPr="00403153">
      <w:rPr>
        <w:rFonts w:ascii="Arial" w:hAnsi="Arial"/>
        <w:b w:val="0"/>
        <w:color w:val="5B9BD5" w:themeColor="accent1"/>
        <w:sz w:val="20"/>
        <w:szCs w:val="20"/>
      </w:rPr>
      <w:fldChar w:fldCharType="end"/>
    </w:r>
  </w:p>
  <w:p w14:paraId="4DB30AAF" w14:textId="77777777" w:rsidR="00CB1F9C" w:rsidRDefault="00CB1F9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42A7C" w14:textId="77777777" w:rsidR="00B51AFB" w:rsidRDefault="00B51AFB" w:rsidP="00E832BD">
      <w:pPr>
        <w:spacing w:line="240" w:lineRule="auto"/>
      </w:pPr>
      <w:r>
        <w:separator/>
      </w:r>
    </w:p>
  </w:footnote>
  <w:footnote w:type="continuationSeparator" w:id="0">
    <w:p w14:paraId="58194080" w14:textId="77777777" w:rsidR="00B51AFB" w:rsidRDefault="00B51AFB" w:rsidP="00E832BD">
      <w:pPr>
        <w:spacing w:line="240" w:lineRule="auto"/>
      </w:pPr>
      <w:r>
        <w:continuationSeparator/>
      </w:r>
    </w:p>
  </w:footnote>
  <w:footnote w:id="1">
    <w:p w14:paraId="0BDA1F88" w14:textId="77777777" w:rsidR="005C6AD4" w:rsidRDefault="005C6AD4" w:rsidP="005C6A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EB945" w14:textId="6D42D0BF" w:rsidR="00CB1F9C" w:rsidRPr="00CB1F9C" w:rsidRDefault="00CB1F9C" w:rsidP="00CB1F9C">
    <w:pPr>
      <w:pBdr>
        <w:left w:val="single" w:sz="12" w:space="11" w:color="5B9BD5" w:themeColor="accent1"/>
      </w:pBdr>
      <w:tabs>
        <w:tab w:val="left" w:pos="3620"/>
        <w:tab w:val="left" w:pos="3964"/>
      </w:tabs>
      <w:spacing w:line="240" w:lineRule="exact"/>
      <w:ind w:left="2552"/>
      <w:rPr>
        <w:b w:val="0"/>
        <w:bCs/>
        <w:color w:val="323E4F" w:themeColor="text2" w:themeShade="BF"/>
        <w:sz w:val="22"/>
      </w:rPr>
    </w:pPr>
    <w:r w:rsidRPr="006511F8">
      <w:rPr>
        <w:rFonts w:eastAsiaTheme="majorEastAsia" w:cs="Arial"/>
        <w:noProof/>
        <w:color w:val="8496B0" w:themeColor="text2" w:themeTint="99"/>
        <w:sz w:val="22"/>
      </w:rPr>
      <w:drawing>
        <wp:anchor distT="0" distB="0" distL="114300" distR="114300" simplePos="0" relativeHeight="251659264" behindDoc="0" locked="0" layoutInCell="1" allowOverlap="1" wp14:anchorId="2D466E4D" wp14:editId="02023879">
          <wp:simplePos x="0" y="0"/>
          <wp:positionH relativeFrom="column">
            <wp:posOffset>170742</wp:posOffset>
          </wp:positionH>
          <wp:positionV relativeFrom="paragraph">
            <wp:posOffset>-158625</wp:posOffset>
          </wp:positionV>
          <wp:extent cx="801611" cy="307298"/>
          <wp:effectExtent l="0" t="0" r="0" b="0"/>
          <wp:wrapNone/>
          <wp:docPr id="29" name="Imagen 28" descr="Logotipo&#10;&#10;Descripción generada automáticamente con confianza baja">
            <a:extLst xmlns:a="http://schemas.openxmlformats.org/drawingml/2006/main">
              <a:ext uri="{FF2B5EF4-FFF2-40B4-BE49-F238E27FC236}">
                <a16:creationId xmlns:a16="http://schemas.microsoft.com/office/drawing/2014/main" id="{273946F7-AA17-554D-B8EC-070E2AF87F1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n 28" descr="Logotipo&#10;&#10;Descripción generada automáticamente con confianza baja">
                    <a:extLst>
                      <a:ext uri="{FF2B5EF4-FFF2-40B4-BE49-F238E27FC236}">
                        <a16:creationId xmlns:a16="http://schemas.microsoft.com/office/drawing/2014/main" id="{273946F7-AA17-554D-B8EC-070E2AF87F1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611" cy="3072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511F8">
      <w:rPr>
        <w:rFonts w:eastAsiaTheme="majorEastAsia" w:cs="Arial"/>
        <w:noProof/>
        <w:color w:val="8496B0" w:themeColor="text2" w:themeTint="99"/>
        <w:sz w:val="22"/>
      </w:rPr>
      <w:drawing>
        <wp:anchor distT="0" distB="0" distL="114300" distR="114300" simplePos="0" relativeHeight="251660288" behindDoc="0" locked="0" layoutInCell="1" allowOverlap="1" wp14:anchorId="2A3D2BC9" wp14:editId="07C58FD9">
          <wp:simplePos x="0" y="0"/>
          <wp:positionH relativeFrom="column">
            <wp:posOffset>-825500</wp:posOffset>
          </wp:positionH>
          <wp:positionV relativeFrom="paragraph">
            <wp:posOffset>-172085</wp:posOffset>
          </wp:positionV>
          <wp:extent cx="802338" cy="320935"/>
          <wp:effectExtent l="0" t="0" r="0" b="0"/>
          <wp:wrapNone/>
          <wp:docPr id="12" name="Imagen 5" descr="Imagen que contiene Icon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BF70FA99-74F7-AA8B-74D0-B0FC68D244A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5" descr="Imagen que contiene Icono&#10;&#10;Descripción generada automáticamente">
                    <a:extLst>
                      <a:ext uri="{FF2B5EF4-FFF2-40B4-BE49-F238E27FC236}">
                        <a16:creationId xmlns:a16="http://schemas.microsoft.com/office/drawing/2014/main" id="{BF70FA99-74F7-AA8B-74D0-B0FC68D244A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132" cy="3268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B1F9C">
      <w:rPr>
        <w:rFonts w:ascii="Arial" w:hAnsi="Arial" w:cs="Arial"/>
        <w:b w:val="0"/>
        <w:bCs/>
        <w:color w:val="8496B0" w:themeColor="text2" w:themeTint="99"/>
        <w:sz w:val="22"/>
      </w:rPr>
      <w:t xml:space="preserve"> </w:t>
    </w:r>
    <w:r w:rsidRPr="00CB1F9C">
      <w:rPr>
        <w:rFonts w:ascii="Arial" w:hAnsi="Arial" w:cs="Arial"/>
        <w:b w:val="0"/>
        <w:bCs/>
        <w:color w:val="323E4F" w:themeColor="text2" w:themeShade="BF"/>
        <w:sz w:val="22"/>
      </w:rPr>
      <w:t>PLANTILLA DE PERFIL DE METADATOS TIPO RÁSTER</w:t>
    </w:r>
  </w:p>
  <w:p w14:paraId="73F6B905" w14:textId="77777777" w:rsidR="00CB1F9C" w:rsidRDefault="00CB1F9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92E3A"/>
    <w:multiLevelType w:val="hybridMultilevel"/>
    <w:tmpl w:val="B510AD08"/>
    <w:lvl w:ilvl="0" w:tplc="14B277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6771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9AB"/>
    <w:rsid w:val="00000970"/>
    <w:rsid w:val="000031F6"/>
    <w:rsid w:val="00005F42"/>
    <w:rsid w:val="00017FD5"/>
    <w:rsid w:val="00061B2C"/>
    <w:rsid w:val="00070CB2"/>
    <w:rsid w:val="000C449B"/>
    <w:rsid w:val="000D4D2C"/>
    <w:rsid w:val="000E699C"/>
    <w:rsid w:val="000F6AA7"/>
    <w:rsid w:val="00116A34"/>
    <w:rsid w:val="001213BD"/>
    <w:rsid w:val="001303E5"/>
    <w:rsid w:val="0014091E"/>
    <w:rsid w:val="00144DB0"/>
    <w:rsid w:val="001538B8"/>
    <w:rsid w:val="00155C9C"/>
    <w:rsid w:val="0016349C"/>
    <w:rsid w:val="00180FE8"/>
    <w:rsid w:val="00187D8F"/>
    <w:rsid w:val="001A0E53"/>
    <w:rsid w:val="001E3C22"/>
    <w:rsid w:val="00217F03"/>
    <w:rsid w:val="00285C28"/>
    <w:rsid w:val="002A0EA7"/>
    <w:rsid w:val="002B16BB"/>
    <w:rsid w:val="002C26C5"/>
    <w:rsid w:val="002C5F96"/>
    <w:rsid w:val="002D0C13"/>
    <w:rsid w:val="002E3872"/>
    <w:rsid w:val="00300E02"/>
    <w:rsid w:val="003015FB"/>
    <w:rsid w:val="00312C2B"/>
    <w:rsid w:val="00321E7A"/>
    <w:rsid w:val="003325FB"/>
    <w:rsid w:val="00341235"/>
    <w:rsid w:val="003420A0"/>
    <w:rsid w:val="00357D9E"/>
    <w:rsid w:val="00380E5E"/>
    <w:rsid w:val="003827D3"/>
    <w:rsid w:val="003972A8"/>
    <w:rsid w:val="003A00CF"/>
    <w:rsid w:val="003B7880"/>
    <w:rsid w:val="003F1AFF"/>
    <w:rsid w:val="00403153"/>
    <w:rsid w:val="004305AC"/>
    <w:rsid w:val="00437B30"/>
    <w:rsid w:val="00456038"/>
    <w:rsid w:val="00456040"/>
    <w:rsid w:val="00457BDD"/>
    <w:rsid w:val="00480678"/>
    <w:rsid w:val="00484206"/>
    <w:rsid w:val="004846E7"/>
    <w:rsid w:val="004852B6"/>
    <w:rsid w:val="00496FBA"/>
    <w:rsid w:val="004A15BC"/>
    <w:rsid w:val="004A3495"/>
    <w:rsid w:val="004A6D75"/>
    <w:rsid w:val="004C4630"/>
    <w:rsid w:val="004F5599"/>
    <w:rsid w:val="004F653C"/>
    <w:rsid w:val="00504A1E"/>
    <w:rsid w:val="00535F80"/>
    <w:rsid w:val="005701D0"/>
    <w:rsid w:val="005B1D1B"/>
    <w:rsid w:val="005B6BD8"/>
    <w:rsid w:val="005C6AD4"/>
    <w:rsid w:val="005D1812"/>
    <w:rsid w:val="00623CE7"/>
    <w:rsid w:val="006375AC"/>
    <w:rsid w:val="00644317"/>
    <w:rsid w:val="00665187"/>
    <w:rsid w:val="00676C67"/>
    <w:rsid w:val="006960F7"/>
    <w:rsid w:val="006A775B"/>
    <w:rsid w:val="006C08CA"/>
    <w:rsid w:val="006D000E"/>
    <w:rsid w:val="006D6416"/>
    <w:rsid w:val="006F5784"/>
    <w:rsid w:val="00710B2A"/>
    <w:rsid w:val="00721A8D"/>
    <w:rsid w:val="007237A0"/>
    <w:rsid w:val="00753C4C"/>
    <w:rsid w:val="00763210"/>
    <w:rsid w:val="00793676"/>
    <w:rsid w:val="007B251E"/>
    <w:rsid w:val="007E54B3"/>
    <w:rsid w:val="00817D04"/>
    <w:rsid w:val="00854C87"/>
    <w:rsid w:val="008734E4"/>
    <w:rsid w:val="0087484E"/>
    <w:rsid w:val="00887D43"/>
    <w:rsid w:val="00891391"/>
    <w:rsid w:val="00897772"/>
    <w:rsid w:val="008A1D1E"/>
    <w:rsid w:val="008A59E4"/>
    <w:rsid w:val="008A75F7"/>
    <w:rsid w:val="008B1594"/>
    <w:rsid w:val="008E03CC"/>
    <w:rsid w:val="008E54C9"/>
    <w:rsid w:val="008F7D1C"/>
    <w:rsid w:val="009066E7"/>
    <w:rsid w:val="00911DAD"/>
    <w:rsid w:val="00914E8F"/>
    <w:rsid w:val="00920CBB"/>
    <w:rsid w:val="00940F50"/>
    <w:rsid w:val="00956313"/>
    <w:rsid w:val="009633C2"/>
    <w:rsid w:val="009848D7"/>
    <w:rsid w:val="009867B6"/>
    <w:rsid w:val="00994882"/>
    <w:rsid w:val="009A43A1"/>
    <w:rsid w:val="009A632A"/>
    <w:rsid w:val="009C58D9"/>
    <w:rsid w:val="009D1E7F"/>
    <w:rsid w:val="009D7D9A"/>
    <w:rsid w:val="009F6BCF"/>
    <w:rsid w:val="00A23A90"/>
    <w:rsid w:val="00A3256B"/>
    <w:rsid w:val="00A37439"/>
    <w:rsid w:val="00A44A43"/>
    <w:rsid w:val="00A642EC"/>
    <w:rsid w:val="00A645C6"/>
    <w:rsid w:val="00A87B68"/>
    <w:rsid w:val="00AE3B39"/>
    <w:rsid w:val="00AE65AE"/>
    <w:rsid w:val="00B12080"/>
    <w:rsid w:val="00B13EE9"/>
    <w:rsid w:val="00B1506D"/>
    <w:rsid w:val="00B265E7"/>
    <w:rsid w:val="00B30D25"/>
    <w:rsid w:val="00B51AFB"/>
    <w:rsid w:val="00BB2E5D"/>
    <w:rsid w:val="00BB3735"/>
    <w:rsid w:val="00BC51BE"/>
    <w:rsid w:val="00BC7832"/>
    <w:rsid w:val="00BF3457"/>
    <w:rsid w:val="00C06E2B"/>
    <w:rsid w:val="00C07675"/>
    <w:rsid w:val="00C23B6C"/>
    <w:rsid w:val="00C32DC3"/>
    <w:rsid w:val="00C34C53"/>
    <w:rsid w:val="00C4013B"/>
    <w:rsid w:val="00C415D6"/>
    <w:rsid w:val="00C43892"/>
    <w:rsid w:val="00C86A4A"/>
    <w:rsid w:val="00CB1F9C"/>
    <w:rsid w:val="00CD75FE"/>
    <w:rsid w:val="00CE2656"/>
    <w:rsid w:val="00CF3FF9"/>
    <w:rsid w:val="00D269BC"/>
    <w:rsid w:val="00D32D27"/>
    <w:rsid w:val="00D36131"/>
    <w:rsid w:val="00D6199A"/>
    <w:rsid w:val="00D73572"/>
    <w:rsid w:val="00D7575F"/>
    <w:rsid w:val="00D76873"/>
    <w:rsid w:val="00D81669"/>
    <w:rsid w:val="00DC0BDB"/>
    <w:rsid w:val="00DF6A79"/>
    <w:rsid w:val="00E11F6E"/>
    <w:rsid w:val="00E135CB"/>
    <w:rsid w:val="00E3139C"/>
    <w:rsid w:val="00E55847"/>
    <w:rsid w:val="00E832BD"/>
    <w:rsid w:val="00E91D58"/>
    <w:rsid w:val="00EB39AB"/>
    <w:rsid w:val="00EC116E"/>
    <w:rsid w:val="00ED0E6D"/>
    <w:rsid w:val="00EF20F5"/>
    <w:rsid w:val="00F00903"/>
    <w:rsid w:val="00F16A1D"/>
    <w:rsid w:val="00F215A1"/>
    <w:rsid w:val="00F45F57"/>
    <w:rsid w:val="00F46C28"/>
    <w:rsid w:val="00F53E7B"/>
    <w:rsid w:val="00F5781D"/>
    <w:rsid w:val="00F62203"/>
    <w:rsid w:val="00F664B5"/>
    <w:rsid w:val="00FD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509D4F"/>
  <w15:chartTrackingRefBased/>
  <w15:docId w15:val="{0E099B82-FBC0-406F-8D82-CEF3D2EC2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4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2BD"/>
    <w:pPr>
      <w:spacing w:after="0" w:line="276" w:lineRule="auto"/>
    </w:pPr>
    <w:rPr>
      <w:rFonts w:eastAsiaTheme="minorEastAsia"/>
      <w:b/>
      <w:color w:val="44546A" w:themeColor="text2"/>
      <w:sz w:val="28"/>
      <w:lang w:val="es-ES"/>
    </w:rPr>
  </w:style>
  <w:style w:type="paragraph" w:styleId="Ttulo1">
    <w:name w:val="heading 1"/>
    <w:basedOn w:val="Normal"/>
    <w:link w:val="Ttulo1Car"/>
    <w:uiPriority w:val="4"/>
    <w:qFormat/>
    <w:rsid w:val="00753C4C"/>
    <w:pPr>
      <w:keepNext/>
      <w:spacing w:before="240" w:after="60"/>
      <w:outlineLvl w:val="0"/>
    </w:pPr>
    <w:rPr>
      <w:rFonts w:ascii="Arial" w:eastAsiaTheme="majorEastAsia" w:hAnsi="Arial" w:cstheme="majorBidi"/>
      <w:color w:val="0D5899"/>
      <w:kern w:val="28"/>
      <w:sz w:val="44"/>
      <w:szCs w:val="32"/>
    </w:rPr>
  </w:style>
  <w:style w:type="paragraph" w:styleId="Ttulo2">
    <w:name w:val="heading 2"/>
    <w:basedOn w:val="Normal"/>
    <w:next w:val="Normal"/>
    <w:link w:val="Ttulo2Car"/>
    <w:uiPriority w:val="4"/>
    <w:qFormat/>
    <w:rsid w:val="00187D8F"/>
    <w:pPr>
      <w:keepNext/>
      <w:spacing w:before="360" w:after="360" w:line="240" w:lineRule="auto"/>
      <w:outlineLvl w:val="1"/>
    </w:pPr>
    <w:rPr>
      <w:rFonts w:ascii="Comfortaa" w:eastAsiaTheme="majorEastAsia" w:hAnsi="Comfortaa" w:cstheme="majorBidi"/>
      <w:b w:val="0"/>
      <w:color w:val="0070C0"/>
      <w:sz w:val="3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E387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32B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32BD"/>
  </w:style>
  <w:style w:type="paragraph" w:styleId="Piedepgina">
    <w:name w:val="footer"/>
    <w:basedOn w:val="Normal"/>
    <w:link w:val="PiedepginaCar"/>
    <w:uiPriority w:val="99"/>
    <w:unhideWhenUsed/>
    <w:rsid w:val="00E832B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2BD"/>
  </w:style>
  <w:style w:type="character" w:customStyle="1" w:styleId="Ttulo1Car">
    <w:name w:val="Título 1 Car"/>
    <w:basedOn w:val="Fuentedeprrafopredeter"/>
    <w:link w:val="Ttulo1"/>
    <w:uiPriority w:val="4"/>
    <w:rsid w:val="00753C4C"/>
    <w:rPr>
      <w:rFonts w:ascii="Arial" w:eastAsiaTheme="majorEastAsia" w:hAnsi="Arial" w:cstheme="majorBidi"/>
      <w:b/>
      <w:color w:val="0D5899"/>
      <w:kern w:val="28"/>
      <w:sz w:val="44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4"/>
    <w:rsid w:val="00187D8F"/>
    <w:rPr>
      <w:rFonts w:ascii="Comfortaa" w:eastAsiaTheme="majorEastAsia" w:hAnsi="Comfortaa" w:cstheme="majorBidi"/>
      <w:color w:val="0070C0"/>
      <w:sz w:val="36"/>
      <w:szCs w:val="26"/>
      <w:lang w:val="es-ES"/>
    </w:rPr>
  </w:style>
  <w:style w:type="paragraph" w:customStyle="1" w:styleId="Contenido">
    <w:name w:val="Contenido"/>
    <w:basedOn w:val="Normal"/>
    <w:link w:val="Carcterdecontenido"/>
    <w:qFormat/>
    <w:rsid w:val="00F5781D"/>
    <w:rPr>
      <w:rFonts w:ascii="Arial" w:hAnsi="Arial"/>
      <w:b w:val="0"/>
      <w:color w:val="3B3838" w:themeColor="background2" w:themeShade="40"/>
      <w:sz w:val="24"/>
    </w:rPr>
  </w:style>
  <w:style w:type="paragraph" w:customStyle="1" w:styleId="Textodestacado">
    <w:name w:val="Texto destacado"/>
    <w:basedOn w:val="Normal"/>
    <w:link w:val="Carcterdetextodestacado"/>
    <w:qFormat/>
    <w:rsid w:val="00E832BD"/>
  </w:style>
  <w:style w:type="character" w:customStyle="1" w:styleId="Carcterdecontenido">
    <w:name w:val="Carácter de contenido"/>
    <w:basedOn w:val="Fuentedeprrafopredeter"/>
    <w:link w:val="Contenido"/>
    <w:rsid w:val="00F5781D"/>
    <w:rPr>
      <w:rFonts w:ascii="Arial" w:eastAsiaTheme="minorEastAsia" w:hAnsi="Arial"/>
      <w:color w:val="3B3838" w:themeColor="background2" w:themeShade="40"/>
      <w:sz w:val="24"/>
      <w:lang w:val="es-ES"/>
    </w:rPr>
  </w:style>
  <w:style w:type="character" w:customStyle="1" w:styleId="Carcterdetextodestacado">
    <w:name w:val="Carácter de texto destacado"/>
    <w:basedOn w:val="Fuentedeprrafopredeter"/>
    <w:link w:val="Textodestacado"/>
    <w:rsid w:val="00E832BD"/>
    <w:rPr>
      <w:rFonts w:eastAsiaTheme="minorEastAsia"/>
      <w:b/>
      <w:color w:val="44546A" w:themeColor="text2"/>
      <w:sz w:val="28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F45F57"/>
    <w:pPr>
      <w:keepLines/>
      <w:spacing w:after="0" w:line="259" w:lineRule="auto"/>
      <w:outlineLvl w:val="9"/>
    </w:pPr>
    <w:rPr>
      <w:b w:val="0"/>
      <w:color w:val="2E74B5" w:themeColor="accent1" w:themeShade="BF"/>
      <w:kern w:val="0"/>
      <w:sz w:val="32"/>
      <w:lang w:val="es-CO" w:eastAsia="es-C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45F57"/>
    <w:pPr>
      <w:spacing w:line="240" w:lineRule="auto"/>
    </w:pPr>
    <w:rPr>
      <w:rFonts w:ascii="Times New Roman" w:eastAsia="Times New Roman" w:hAnsi="Times New Roman" w:cs="Times New Roman"/>
      <w:b w:val="0"/>
      <w:color w:val="auto"/>
      <w:sz w:val="20"/>
      <w:szCs w:val="20"/>
      <w:lang w:val="es-CO"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45F57"/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F45F57"/>
    <w:rPr>
      <w:vertAlign w:val="superscript"/>
    </w:rPr>
  </w:style>
  <w:style w:type="paragraph" w:customStyle="1" w:styleId="pies">
    <w:name w:val="pies"/>
    <w:basedOn w:val="Textonotapie"/>
    <w:link w:val="piesCar"/>
    <w:qFormat/>
    <w:rsid w:val="008B1594"/>
    <w:pPr>
      <w:jc w:val="both"/>
    </w:pPr>
    <w:rPr>
      <w:rFonts w:ascii="Arial" w:hAnsi="Arial"/>
      <w:color w:val="7B7B7B" w:themeColor="accent3" w:themeShade="BF"/>
      <w:sz w:val="16"/>
    </w:rPr>
  </w:style>
  <w:style w:type="character" w:customStyle="1" w:styleId="piesCar">
    <w:name w:val="pies Car"/>
    <w:basedOn w:val="TextonotapieCar"/>
    <w:link w:val="pies"/>
    <w:rsid w:val="008B1594"/>
    <w:rPr>
      <w:rFonts w:ascii="Arial" w:eastAsia="Times New Roman" w:hAnsi="Arial" w:cs="Times New Roman"/>
      <w:color w:val="7B7B7B" w:themeColor="accent3" w:themeShade="BF"/>
      <w:sz w:val="16"/>
      <w:szCs w:val="20"/>
      <w:lang w:eastAsia="es-MX"/>
    </w:rPr>
  </w:style>
  <w:style w:type="paragraph" w:styleId="Prrafodelista">
    <w:name w:val="List Paragraph"/>
    <w:basedOn w:val="Normal"/>
    <w:uiPriority w:val="34"/>
    <w:qFormat/>
    <w:rsid w:val="003420A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1A0E5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A0E5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A0E53"/>
    <w:rPr>
      <w:rFonts w:eastAsiaTheme="minorEastAsia"/>
      <w:b/>
      <w:color w:val="44546A" w:themeColor="text2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A0E53"/>
    <w:rPr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A0E53"/>
    <w:rPr>
      <w:rFonts w:eastAsiaTheme="minorEastAsia"/>
      <w:b/>
      <w:bCs/>
      <w:color w:val="44546A" w:themeColor="text2"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2E3872"/>
    <w:pPr>
      <w:spacing w:after="0" w:line="240" w:lineRule="auto"/>
    </w:pPr>
    <w:rPr>
      <w:rFonts w:eastAsiaTheme="minorEastAsia"/>
      <w:b/>
      <w:color w:val="44546A" w:themeColor="text2"/>
      <w:sz w:val="28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E3872"/>
    <w:rPr>
      <w:rFonts w:asciiTheme="majorHAnsi" w:eastAsiaTheme="majorEastAsia" w:hAnsiTheme="majorHAnsi" w:cstheme="majorBidi"/>
      <w:b/>
      <w:color w:val="1F4D78" w:themeColor="accent1" w:themeShade="7F"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2E3872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b w:val="0"/>
      <w:color w:val="auto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3872"/>
    <w:rPr>
      <w:rFonts w:ascii="Arial MT" w:eastAsia="Arial MT" w:hAnsi="Arial MT" w:cs="Arial MT"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E3872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b w:val="0"/>
      <w:color w:val="auto"/>
      <w:sz w:val="22"/>
    </w:rPr>
  </w:style>
  <w:style w:type="table" w:customStyle="1" w:styleId="TableNormal">
    <w:name w:val="Table Normal"/>
    <w:uiPriority w:val="2"/>
    <w:semiHidden/>
    <w:unhideWhenUsed/>
    <w:qFormat/>
    <w:rsid w:val="002E387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C783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7832"/>
    <w:rPr>
      <w:rFonts w:ascii="Segoe UI" w:eastAsiaTheme="minorEastAsia" w:hAnsi="Segoe UI" w:cs="Segoe UI"/>
      <w:b/>
      <w:color w:val="44546A" w:themeColor="text2"/>
      <w:sz w:val="18"/>
      <w:szCs w:val="18"/>
      <w:lang w:val="es-ES"/>
    </w:rPr>
  </w:style>
  <w:style w:type="paragraph" w:customStyle="1" w:styleId="xtableparagraph">
    <w:name w:val="x_tableparagraph"/>
    <w:basedOn w:val="Normal"/>
    <w:rsid w:val="00BC7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es-CO" w:eastAsia="es-MX"/>
    </w:rPr>
  </w:style>
  <w:style w:type="paragraph" w:styleId="Sinespaciado">
    <w:name w:val="No Spacing"/>
    <w:link w:val="SinespaciadoCar"/>
    <w:uiPriority w:val="1"/>
    <w:qFormat/>
    <w:rsid w:val="00CB1F9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B1F9C"/>
    <w:rPr>
      <w:rFonts w:ascii="Calibri" w:eastAsia="Calibri" w:hAnsi="Calibri" w:cs="Calibri"/>
    </w:rPr>
  </w:style>
  <w:style w:type="table" w:styleId="Tablaconcuadrculaclara">
    <w:name w:val="Grid Table Light"/>
    <w:basedOn w:val="Tablanormal"/>
    <w:uiPriority w:val="40"/>
    <w:rsid w:val="00F46C2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ian\Desktop\2021\recoger\Plantilla%20icd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76E0CDDF38A46028EE9ECF42C31F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AB22C7-44E5-468B-BD6D-942BDF99172D}"/>
      </w:docPartPr>
      <w:docPartBody>
        <w:p w:rsidR="00D64FD5" w:rsidRDefault="00F41F67" w:rsidP="00F41F67">
          <w:pPr>
            <w:pStyle w:val="376E0CDDF38A46028EE9ECF42C31FF77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EB149163D4594D15916C9EE9F3B03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0900C9-1EF7-419E-BC13-738C861CA4C3}"/>
      </w:docPartPr>
      <w:docPartBody>
        <w:p w:rsidR="00D64FD5" w:rsidRDefault="00F41F67" w:rsidP="00F41F67">
          <w:pPr>
            <w:pStyle w:val="EB149163D4594D15916C9EE9F3B030E7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BC11CFD7695B4FA7A20A0C57CBBBC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08BD2-C24D-4730-9FFD-2685B050D4BC}"/>
      </w:docPartPr>
      <w:docPartBody>
        <w:p w:rsidR="00D64FD5" w:rsidRDefault="00F41F67" w:rsidP="00F41F67">
          <w:pPr>
            <w:pStyle w:val="BC11CFD7695B4FA7A20A0C57CBBBC1B2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B3C2DB5A9D664322B764BABE8CB07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9769D-0034-4458-9A6E-F804B84369EB}"/>
      </w:docPartPr>
      <w:docPartBody>
        <w:p w:rsidR="00D64FD5" w:rsidRDefault="00F41F67" w:rsidP="00F41F67">
          <w:pPr>
            <w:pStyle w:val="B3C2DB5A9D664322B764BABE8CB0784A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B0F60EA67A9B4BB6B730D39BB81B4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E6268-4823-4517-ADD4-40C0E322BB85}"/>
      </w:docPartPr>
      <w:docPartBody>
        <w:p w:rsidR="00D64FD5" w:rsidRDefault="00F41F67" w:rsidP="00F41F67">
          <w:pPr>
            <w:pStyle w:val="B0F60EA67A9B4BB6B730D39BB81B486B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5E9DB3DC5CFC4204AFC76CFCF0E31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EA5DA-54B9-449E-ABF7-87FEC237003E}"/>
      </w:docPartPr>
      <w:docPartBody>
        <w:p w:rsidR="00D64FD5" w:rsidRDefault="00F41F67" w:rsidP="00F41F67">
          <w:pPr>
            <w:pStyle w:val="5E9DB3DC5CFC4204AFC76CFCF0E31351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4AF1C358B7D741EFB87A83733A77FB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F5089-6C28-4456-B5D6-B46A7DE3CBEE}"/>
      </w:docPartPr>
      <w:docPartBody>
        <w:p w:rsidR="00D64FD5" w:rsidRDefault="00F41F67" w:rsidP="00F41F67">
          <w:pPr>
            <w:pStyle w:val="4AF1C358B7D741EFB87A83733A77FB11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A8114E3216374FE88FA28470B0C7E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0CC13B-1521-4A24-81EB-BD5C3EF70BD1}"/>
      </w:docPartPr>
      <w:docPartBody>
        <w:p w:rsidR="00D64FD5" w:rsidRDefault="00F41F67" w:rsidP="00F41F67">
          <w:pPr>
            <w:pStyle w:val="A8114E3216374FE88FA28470B0C7EA07"/>
          </w:pPr>
          <w:r w:rsidRPr="008C4599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4CD34A531A504CD1A3DBC7EC7AC10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C825E-D3DE-4192-81D2-D3050E9551AA}"/>
      </w:docPartPr>
      <w:docPartBody>
        <w:p w:rsidR="00D64FD5" w:rsidRDefault="00F41F67" w:rsidP="00F41F67">
          <w:pPr>
            <w:pStyle w:val="4CD34A531A504CD1A3DBC7EC7AC10D63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C32946B16D024ED2A8D3087AB7C11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E650D-8B86-469C-A0D0-E330FA02A862}"/>
      </w:docPartPr>
      <w:docPartBody>
        <w:p w:rsidR="00D64FD5" w:rsidRDefault="00F41F67" w:rsidP="00F41F67">
          <w:pPr>
            <w:pStyle w:val="C32946B16D024ED2A8D3087AB7C11711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2BEC907178FE431C83C0343177A1B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A10A1-C738-4376-A52F-4C77BAAA2BA3}"/>
      </w:docPartPr>
      <w:docPartBody>
        <w:p w:rsidR="00D64FD5" w:rsidRDefault="00F41F67" w:rsidP="00F41F67">
          <w:pPr>
            <w:pStyle w:val="2BEC907178FE431C83C0343177A1BA7A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449FF66652144F999803BB4E848C5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4EBC8F-6D2D-4E3C-9304-1C7820F99954}"/>
      </w:docPartPr>
      <w:docPartBody>
        <w:p w:rsidR="00D64FD5" w:rsidRDefault="00F41F67" w:rsidP="00F41F67">
          <w:pPr>
            <w:pStyle w:val="449FF66652144F999803BB4E848C5E97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E4C965BCCB354BB589E3A62A994E3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09A4B-6839-47BC-AD6F-8C95563370CD}"/>
      </w:docPartPr>
      <w:docPartBody>
        <w:p w:rsidR="00D64FD5" w:rsidRDefault="00F41F67" w:rsidP="00F41F67">
          <w:pPr>
            <w:pStyle w:val="E4C965BCCB354BB589E3A62A994E35EC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788C3D0D8F9540C696745D0A428FB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2F73B-A5BF-4EDA-9456-83E5161C87E2}"/>
      </w:docPartPr>
      <w:docPartBody>
        <w:p w:rsidR="00D64FD5" w:rsidRDefault="00F41F67" w:rsidP="00F41F67">
          <w:pPr>
            <w:pStyle w:val="788C3D0D8F9540C696745D0A428FB1E5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A39C14C089E5446CAE499E198BE83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19DEB-2312-449B-B032-15CC56E1F81E}"/>
      </w:docPartPr>
      <w:docPartBody>
        <w:p w:rsidR="00D64FD5" w:rsidRDefault="00F41F67" w:rsidP="00F41F67">
          <w:pPr>
            <w:pStyle w:val="A39C14C089E5446CAE499E198BE83FB8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56554069032F44AE99A26A5E0D8E3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F54AF-8D95-4B33-86BE-6981D7F405B1}"/>
      </w:docPartPr>
      <w:docPartBody>
        <w:p w:rsidR="00D64FD5" w:rsidRDefault="00F41F67" w:rsidP="00F41F67">
          <w:pPr>
            <w:pStyle w:val="56554069032F44AE99A26A5E0D8E3FA4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D2A0D9A7C7FC48F2BC0C418DC5333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E9EE1A-160A-4089-AE86-D857421296DE}"/>
      </w:docPartPr>
      <w:docPartBody>
        <w:p w:rsidR="00D64FD5" w:rsidRDefault="00F41F67" w:rsidP="00F41F67">
          <w:pPr>
            <w:pStyle w:val="D2A0D9A7C7FC48F2BC0C418DC5333B15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73582D59636C401E970F76EDD49E5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B7C5C-A1AB-40A4-A5FE-5D30226119BE}"/>
      </w:docPartPr>
      <w:docPartBody>
        <w:p w:rsidR="00D64FD5" w:rsidRDefault="00F41F67" w:rsidP="00F41F67">
          <w:pPr>
            <w:pStyle w:val="73582D59636C401E970F76EDD49E5C10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3017309FC4E6421C9D5622FA71C8D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E8D42-9CDA-4AB8-B819-1D5F989CEA0E}"/>
      </w:docPartPr>
      <w:docPartBody>
        <w:p w:rsidR="00D64FD5" w:rsidRDefault="00F41F67" w:rsidP="00F41F67">
          <w:pPr>
            <w:pStyle w:val="3017309FC4E6421C9D5622FA71C8DD67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E03EBE2627D142C2B5D8CEEA1F081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F33F1-733C-49EA-93B5-AF8552C7F5CF}"/>
      </w:docPartPr>
      <w:docPartBody>
        <w:p w:rsidR="00D64FD5" w:rsidRDefault="00F41F67" w:rsidP="00F41F67">
          <w:pPr>
            <w:pStyle w:val="E03EBE2627D142C2B5D8CEEA1F081F3C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D269D8346A52487CAAF817C9745AA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EDC5E-9502-4D18-B78F-F2A300C06AE8}"/>
      </w:docPartPr>
      <w:docPartBody>
        <w:p w:rsidR="00D64FD5" w:rsidRDefault="00F41F67" w:rsidP="00F41F67">
          <w:pPr>
            <w:pStyle w:val="D269D8346A52487CAAF817C9745AA70A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57CDBA29D9BA4C61B4ECF5B424549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04E14-5845-4FF3-8C67-D526176F4AA3}"/>
      </w:docPartPr>
      <w:docPartBody>
        <w:p w:rsidR="00D64FD5" w:rsidRDefault="00F41F67" w:rsidP="00F41F67">
          <w:pPr>
            <w:pStyle w:val="57CDBA29D9BA4C61B4ECF5B424549246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289E9CD7538F46C4B9D0D32241122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984F1-5F13-43AB-9656-A53841336CE1}"/>
      </w:docPartPr>
      <w:docPartBody>
        <w:p w:rsidR="00907E7F" w:rsidRDefault="00D64FD5" w:rsidP="00D64FD5">
          <w:pPr>
            <w:pStyle w:val="289E9CD7538F46C4B9D0D3224112224A"/>
          </w:pPr>
          <w:r w:rsidRPr="00031250">
            <w:rPr>
              <w:rFonts w:ascii="Arial" w:hAnsi="Arial" w:cs="Arial"/>
              <w:i/>
              <w:iCs/>
              <w:color w:val="808080" w:themeColor="background1" w:themeShade="80"/>
              <w:szCs w:val="18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altName w:val="Courier New"/>
    <w:panose1 w:val="00000500000000000000"/>
    <w:charset w:val="00"/>
    <w:family w:val="auto"/>
    <w:pitch w:val="variable"/>
    <w:sig w:usb0="2000028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omfortaa SemiBold">
    <w:altName w:val="Calibri"/>
    <w:charset w:val="00"/>
    <w:family w:val="auto"/>
    <w:pitch w:val="variable"/>
    <w:sig w:usb0="A00002FF" w:usb1="40000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84C"/>
    <w:rsid w:val="00062AB8"/>
    <w:rsid w:val="001066C8"/>
    <w:rsid w:val="001952C9"/>
    <w:rsid w:val="001D1545"/>
    <w:rsid w:val="001D4820"/>
    <w:rsid w:val="00380A52"/>
    <w:rsid w:val="003D38BE"/>
    <w:rsid w:val="005901C3"/>
    <w:rsid w:val="005B3527"/>
    <w:rsid w:val="006D6C5A"/>
    <w:rsid w:val="007622A1"/>
    <w:rsid w:val="007B5320"/>
    <w:rsid w:val="00814A21"/>
    <w:rsid w:val="00907E7F"/>
    <w:rsid w:val="00A3184C"/>
    <w:rsid w:val="00A44A11"/>
    <w:rsid w:val="00A56DBC"/>
    <w:rsid w:val="00AB68C2"/>
    <w:rsid w:val="00CA0175"/>
    <w:rsid w:val="00D6393E"/>
    <w:rsid w:val="00D64FD5"/>
    <w:rsid w:val="00DC7875"/>
    <w:rsid w:val="00DD3043"/>
    <w:rsid w:val="00DF7B0B"/>
    <w:rsid w:val="00E521F2"/>
    <w:rsid w:val="00F110C1"/>
    <w:rsid w:val="00F41F67"/>
    <w:rsid w:val="00F97522"/>
    <w:rsid w:val="00FB1D13"/>
    <w:rsid w:val="00FB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76E0CDDF38A46028EE9ECF42C31FF77">
    <w:name w:val="376E0CDDF38A46028EE9ECF42C31FF77"/>
    <w:rsid w:val="00F41F67"/>
    <w:rPr>
      <w:kern w:val="2"/>
      <w:lang w:val="es-419" w:eastAsia="es-419"/>
      <w14:ligatures w14:val="standardContextual"/>
    </w:rPr>
  </w:style>
  <w:style w:type="paragraph" w:customStyle="1" w:styleId="289E9CD7538F46C4B9D0D3224112224A">
    <w:name w:val="289E9CD7538F46C4B9D0D3224112224A"/>
    <w:rsid w:val="00D64FD5"/>
  </w:style>
  <w:style w:type="paragraph" w:customStyle="1" w:styleId="EB149163D4594D15916C9EE9F3B030E7">
    <w:name w:val="EB149163D4594D15916C9EE9F3B030E7"/>
    <w:rsid w:val="00F41F67"/>
    <w:rPr>
      <w:kern w:val="2"/>
      <w:lang w:val="es-419" w:eastAsia="es-419"/>
      <w14:ligatures w14:val="standardContextual"/>
    </w:rPr>
  </w:style>
  <w:style w:type="paragraph" w:customStyle="1" w:styleId="BC11CFD7695B4FA7A20A0C57CBBBC1B2">
    <w:name w:val="BC11CFD7695B4FA7A20A0C57CBBBC1B2"/>
    <w:rsid w:val="00F41F67"/>
    <w:rPr>
      <w:kern w:val="2"/>
      <w:lang w:val="es-419" w:eastAsia="es-419"/>
      <w14:ligatures w14:val="standardContextual"/>
    </w:rPr>
  </w:style>
  <w:style w:type="paragraph" w:customStyle="1" w:styleId="B3C2DB5A9D664322B764BABE8CB0784A">
    <w:name w:val="B3C2DB5A9D664322B764BABE8CB0784A"/>
    <w:rsid w:val="00F41F67"/>
    <w:rPr>
      <w:kern w:val="2"/>
      <w:lang w:val="es-419" w:eastAsia="es-419"/>
      <w14:ligatures w14:val="standardContextual"/>
    </w:rPr>
  </w:style>
  <w:style w:type="paragraph" w:customStyle="1" w:styleId="B0F60EA67A9B4BB6B730D39BB81B486B">
    <w:name w:val="B0F60EA67A9B4BB6B730D39BB81B486B"/>
    <w:rsid w:val="00F41F67"/>
    <w:rPr>
      <w:kern w:val="2"/>
      <w:lang w:val="es-419" w:eastAsia="es-419"/>
      <w14:ligatures w14:val="standardContextual"/>
    </w:rPr>
  </w:style>
  <w:style w:type="paragraph" w:customStyle="1" w:styleId="5E9DB3DC5CFC4204AFC76CFCF0E31351">
    <w:name w:val="5E9DB3DC5CFC4204AFC76CFCF0E31351"/>
    <w:rsid w:val="00F41F67"/>
    <w:rPr>
      <w:kern w:val="2"/>
      <w:lang w:val="es-419" w:eastAsia="es-419"/>
      <w14:ligatures w14:val="standardContextual"/>
    </w:rPr>
  </w:style>
  <w:style w:type="paragraph" w:customStyle="1" w:styleId="4AF1C358B7D741EFB87A83733A77FB11">
    <w:name w:val="4AF1C358B7D741EFB87A83733A77FB11"/>
    <w:rsid w:val="00F41F67"/>
    <w:rPr>
      <w:kern w:val="2"/>
      <w:lang w:val="es-419" w:eastAsia="es-419"/>
      <w14:ligatures w14:val="standardContextual"/>
    </w:rPr>
  </w:style>
  <w:style w:type="paragraph" w:customStyle="1" w:styleId="A8114E3216374FE88FA28470B0C7EA07">
    <w:name w:val="A8114E3216374FE88FA28470B0C7EA07"/>
    <w:rsid w:val="00F41F67"/>
    <w:rPr>
      <w:kern w:val="2"/>
      <w:lang w:val="es-419" w:eastAsia="es-419"/>
      <w14:ligatures w14:val="standardContextual"/>
    </w:rPr>
  </w:style>
  <w:style w:type="paragraph" w:customStyle="1" w:styleId="4CD34A531A504CD1A3DBC7EC7AC10D63">
    <w:name w:val="4CD34A531A504CD1A3DBC7EC7AC10D63"/>
    <w:rsid w:val="00F41F67"/>
    <w:rPr>
      <w:kern w:val="2"/>
      <w:lang w:val="es-419" w:eastAsia="es-419"/>
      <w14:ligatures w14:val="standardContextual"/>
    </w:rPr>
  </w:style>
  <w:style w:type="paragraph" w:customStyle="1" w:styleId="C32946B16D024ED2A8D3087AB7C11711">
    <w:name w:val="C32946B16D024ED2A8D3087AB7C11711"/>
    <w:rsid w:val="00F41F67"/>
    <w:rPr>
      <w:kern w:val="2"/>
      <w:lang w:val="es-419" w:eastAsia="es-419"/>
      <w14:ligatures w14:val="standardContextual"/>
    </w:rPr>
  </w:style>
  <w:style w:type="paragraph" w:customStyle="1" w:styleId="2BEC907178FE431C83C0343177A1BA7A">
    <w:name w:val="2BEC907178FE431C83C0343177A1BA7A"/>
    <w:rsid w:val="00F41F67"/>
    <w:rPr>
      <w:kern w:val="2"/>
      <w:lang w:val="es-419" w:eastAsia="es-419"/>
      <w14:ligatures w14:val="standardContextual"/>
    </w:rPr>
  </w:style>
  <w:style w:type="paragraph" w:customStyle="1" w:styleId="449FF66652144F999803BB4E848C5E97">
    <w:name w:val="449FF66652144F999803BB4E848C5E97"/>
    <w:rsid w:val="00F41F67"/>
    <w:rPr>
      <w:kern w:val="2"/>
      <w:lang w:val="es-419" w:eastAsia="es-419"/>
      <w14:ligatures w14:val="standardContextual"/>
    </w:rPr>
  </w:style>
  <w:style w:type="paragraph" w:customStyle="1" w:styleId="E4C965BCCB354BB589E3A62A994E35EC">
    <w:name w:val="E4C965BCCB354BB589E3A62A994E35EC"/>
    <w:rsid w:val="00F41F67"/>
    <w:rPr>
      <w:kern w:val="2"/>
      <w:lang w:val="es-419" w:eastAsia="es-419"/>
      <w14:ligatures w14:val="standardContextual"/>
    </w:rPr>
  </w:style>
  <w:style w:type="paragraph" w:customStyle="1" w:styleId="788C3D0D8F9540C696745D0A428FB1E5">
    <w:name w:val="788C3D0D8F9540C696745D0A428FB1E5"/>
    <w:rsid w:val="00F41F67"/>
    <w:rPr>
      <w:kern w:val="2"/>
      <w:lang w:val="es-419" w:eastAsia="es-419"/>
      <w14:ligatures w14:val="standardContextual"/>
    </w:rPr>
  </w:style>
  <w:style w:type="paragraph" w:customStyle="1" w:styleId="A39C14C089E5446CAE499E198BE83FB8">
    <w:name w:val="A39C14C089E5446CAE499E198BE83FB8"/>
    <w:rsid w:val="00F41F67"/>
    <w:rPr>
      <w:kern w:val="2"/>
      <w:lang w:val="es-419" w:eastAsia="es-419"/>
      <w14:ligatures w14:val="standardContextual"/>
    </w:rPr>
  </w:style>
  <w:style w:type="paragraph" w:customStyle="1" w:styleId="56554069032F44AE99A26A5E0D8E3FA4">
    <w:name w:val="56554069032F44AE99A26A5E0D8E3FA4"/>
    <w:rsid w:val="00F41F67"/>
    <w:rPr>
      <w:kern w:val="2"/>
      <w:lang w:val="es-419" w:eastAsia="es-419"/>
      <w14:ligatures w14:val="standardContextual"/>
    </w:rPr>
  </w:style>
  <w:style w:type="paragraph" w:customStyle="1" w:styleId="D2A0D9A7C7FC48F2BC0C418DC5333B15">
    <w:name w:val="D2A0D9A7C7FC48F2BC0C418DC5333B15"/>
    <w:rsid w:val="00F41F67"/>
    <w:rPr>
      <w:kern w:val="2"/>
      <w:lang w:val="es-419" w:eastAsia="es-419"/>
      <w14:ligatures w14:val="standardContextual"/>
    </w:rPr>
  </w:style>
  <w:style w:type="paragraph" w:customStyle="1" w:styleId="73582D59636C401E970F76EDD49E5C10">
    <w:name w:val="73582D59636C401E970F76EDD49E5C10"/>
    <w:rsid w:val="00F41F67"/>
    <w:rPr>
      <w:kern w:val="2"/>
      <w:lang w:val="es-419" w:eastAsia="es-419"/>
      <w14:ligatures w14:val="standardContextual"/>
    </w:rPr>
  </w:style>
  <w:style w:type="paragraph" w:customStyle="1" w:styleId="3017309FC4E6421C9D5622FA71C8DD67">
    <w:name w:val="3017309FC4E6421C9D5622FA71C8DD67"/>
    <w:rsid w:val="00F41F67"/>
    <w:rPr>
      <w:kern w:val="2"/>
      <w:lang w:val="es-419" w:eastAsia="es-419"/>
      <w14:ligatures w14:val="standardContextual"/>
    </w:rPr>
  </w:style>
  <w:style w:type="paragraph" w:customStyle="1" w:styleId="E03EBE2627D142C2B5D8CEEA1F081F3C">
    <w:name w:val="E03EBE2627D142C2B5D8CEEA1F081F3C"/>
    <w:rsid w:val="00F41F67"/>
    <w:rPr>
      <w:kern w:val="2"/>
      <w:lang w:val="es-419" w:eastAsia="es-419"/>
      <w14:ligatures w14:val="standardContextual"/>
    </w:rPr>
  </w:style>
  <w:style w:type="paragraph" w:customStyle="1" w:styleId="D269D8346A52487CAAF817C9745AA70A">
    <w:name w:val="D269D8346A52487CAAF817C9745AA70A"/>
    <w:rsid w:val="00F41F67"/>
    <w:rPr>
      <w:kern w:val="2"/>
      <w:lang w:val="es-419" w:eastAsia="es-419"/>
      <w14:ligatures w14:val="standardContextual"/>
    </w:rPr>
  </w:style>
  <w:style w:type="paragraph" w:customStyle="1" w:styleId="57CDBA29D9BA4C61B4ECF5B424549246">
    <w:name w:val="57CDBA29D9BA4C61B4ECF5B424549246"/>
    <w:rsid w:val="00F41F67"/>
    <w:rPr>
      <w:kern w:val="2"/>
      <w:lang w:val="es-419" w:eastAsia="es-419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0FB43-EA85-4881-BD30-0D9246650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icde.dotx</Template>
  <TotalTime>1</TotalTime>
  <Pages>14</Pages>
  <Words>1232</Words>
  <Characters>6782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Ráster</vt:lpstr>
    </vt:vector>
  </TitlesOfParts>
  <Company/>
  <LinksUpToDate>false</LinksUpToDate>
  <CharactersWithSpaces>7999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Ráster</dc:title>
  <dc:subject/>
  <dc:creator>Ana Julier Fonseca G</dc:creator>
  <cp:keywords/>
  <dc:description/>
  <cp:lastModifiedBy>Ana Julier Fonseca Gutierrez</cp:lastModifiedBy>
  <cp:revision>3</cp:revision>
  <cp:lastPrinted>2022-08-29T17:36:00Z</cp:lastPrinted>
  <dcterms:created xsi:type="dcterms:W3CDTF">2023-11-27T11:14:00Z</dcterms:created>
  <dcterms:modified xsi:type="dcterms:W3CDTF">2023-11-28T10:56:00Z</dcterms:modified>
</cp:coreProperties>
</file>