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26174757"/>
        <w:docPartObj>
          <w:docPartGallery w:val="Cover Pages"/>
          <w:docPartUnique/>
        </w:docPartObj>
      </w:sdtPr>
      <w:sdtEndPr/>
      <w:sdtContent>
        <w:p w14:paraId="59509D4F" w14:textId="58D2C8F4" w:rsidR="00A23A90" w:rsidRDefault="00541902" w:rsidP="007B200A">
          <w:r w:rsidRPr="00541902">
            <w:rPr>
              <w:noProof/>
              <w:lang w:val="es-CO" w:eastAsia="es-CO"/>
            </w:rPr>
            <w:drawing>
              <wp:anchor distT="0" distB="0" distL="114300" distR="114300" simplePos="0" relativeHeight="251676672" behindDoc="0" locked="0" layoutInCell="1" allowOverlap="1" wp14:anchorId="2396BBA6" wp14:editId="4FC29BD8">
                <wp:simplePos x="0" y="0"/>
                <wp:positionH relativeFrom="page">
                  <wp:posOffset>21590</wp:posOffset>
                </wp:positionH>
                <wp:positionV relativeFrom="paragraph">
                  <wp:posOffset>-523875</wp:posOffset>
                </wp:positionV>
                <wp:extent cx="2150110" cy="361950"/>
                <wp:effectExtent l="0" t="0" r="254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obiernodecolombia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0110" cy="36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541902">
            <w:rPr>
              <w:noProof/>
              <w:lang w:val="es-CO" w:eastAsia="es-CO"/>
            </w:rPr>
            <w:drawing>
              <wp:anchor distT="0" distB="0" distL="114300" distR="114300" simplePos="0" relativeHeight="251675648" behindDoc="0" locked="0" layoutInCell="1" allowOverlap="1" wp14:anchorId="0A4A92A7" wp14:editId="0078699C">
                <wp:simplePos x="0" y="0"/>
                <wp:positionH relativeFrom="margin">
                  <wp:posOffset>1134872</wp:posOffset>
                </wp:positionH>
                <wp:positionV relativeFrom="paragraph">
                  <wp:posOffset>-573405</wp:posOffset>
                </wp:positionV>
                <wp:extent cx="1027430" cy="489585"/>
                <wp:effectExtent l="0" t="0" r="0" b="5715"/>
                <wp:wrapNone/>
                <wp:docPr id="5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7430" cy="489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A632A">
            <w:rPr>
              <w:noProof/>
              <w:lang w:val="es-CO" w:eastAsia="es-CO"/>
            </w:rPr>
            <w:drawing>
              <wp:anchor distT="0" distB="0" distL="114300" distR="114300" simplePos="0" relativeHeight="251670528" behindDoc="1" locked="0" layoutInCell="1" allowOverlap="1" wp14:anchorId="59509D5D" wp14:editId="4A2D2903">
                <wp:simplePos x="0" y="0"/>
                <wp:positionH relativeFrom="page">
                  <wp:posOffset>-2507650</wp:posOffset>
                </wp:positionH>
                <wp:positionV relativeFrom="paragraph">
                  <wp:posOffset>-937147</wp:posOffset>
                </wp:positionV>
                <wp:extent cx="13740604" cy="7728507"/>
                <wp:effectExtent l="0" t="0" r="0" b="635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6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0604" cy="7728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135CB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9509D5F" wp14:editId="418B3CCB">
                    <wp:simplePos x="0" y="0"/>
                    <wp:positionH relativeFrom="column">
                      <wp:posOffset>2840512</wp:posOffset>
                    </wp:positionH>
                    <wp:positionV relativeFrom="paragraph">
                      <wp:posOffset>-1375784</wp:posOffset>
                    </wp:positionV>
                    <wp:extent cx="3299460" cy="8279704"/>
                    <wp:effectExtent l="0" t="0" r="0" b="7620"/>
                    <wp:wrapNone/>
                    <wp:docPr id="8" name="Rectángul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99460" cy="827970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215900" dist="622300" dir="10800000" sx="34000" sy="34000" algn="ctr" rotWithShape="0">
                                <a:srgbClr val="000000">
                                  <a:alpha val="63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rect w14:anchorId="3C2F7F4B" id="Rectángulo 8" o:spid="_x0000_s1026" style="position:absolute;margin-left:223.65pt;margin-top:-108.35pt;width:259.8pt;height:65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" fillcolor="white [3212]" stroked="f" strokeweight="1pt">
                    <v:shadow on="t" type="perspective" color="black" opacity="41287f" offset="-49pt,0" matrix="22282f,,,22282f"/>
                  </v:rect>
                </w:pict>
              </mc:Fallback>
            </mc:AlternateContent>
          </w:r>
        </w:p>
        <w:p w14:paraId="59509D50" w14:textId="08DDE61C" w:rsidR="00A23A90" w:rsidRDefault="00E135CB">
          <w:pPr>
            <w:spacing w:after="160" w:line="259" w:lineRule="aut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59509D63" wp14:editId="15A81662">
                <wp:simplePos x="0" y="0"/>
                <wp:positionH relativeFrom="column">
                  <wp:posOffset>2543175</wp:posOffset>
                </wp:positionH>
                <wp:positionV relativeFrom="paragraph">
                  <wp:posOffset>6877685</wp:posOffset>
                </wp:positionV>
                <wp:extent cx="3970751" cy="1661802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icde versiones_Mesa de trabajo 1 copia.png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522"/>
                        <a:stretch/>
                      </pic:blipFill>
                      <pic:spPr bwMode="auto">
                        <a:xfrm>
                          <a:off x="0" y="0"/>
                          <a:ext cx="3970751" cy="16618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509D65" wp14:editId="59509D66">
                    <wp:simplePos x="0" y="0"/>
                    <wp:positionH relativeFrom="page">
                      <wp:posOffset>-112734</wp:posOffset>
                    </wp:positionH>
                    <wp:positionV relativeFrom="paragraph">
                      <wp:posOffset>6203427</wp:posOffset>
                    </wp:positionV>
                    <wp:extent cx="7891145" cy="2687859"/>
                    <wp:effectExtent l="0" t="0" r="0" b="0"/>
                    <wp:wrapNone/>
                    <wp:docPr id="7" name="Rectángul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91145" cy="2687859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rect w14:anchorId="5A7AE883" id="Rectángulo 7" o:spid="_x0000_s1026" style="position:absolute;margin-left:-8.9pt;margin-top:488.45pt;width:621.35pt;height:2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" fillcolor="#002060" stroked="f" strokeweight="1pt">
                    <w10:wrap anchorx="page"/>
                  </v:rect>
                </w:pict>
              </mc:Fallback>
            </mc:AlternateContent>
          </w:r>
          <w:r w:rsidR="00A23A90"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9509D69" wp14:editId="59509D6A">
                    <wp:simplePos x="0" y="0"/>
                    <wp:positionH relativeFrom="column">
                      <wp:posOffset>3024726</wp:posOffset>
                    </wp:positionH>
                    <wp:positionV relativeFrom="paragraph">
                      <wp:posOffset>483538</wp:posOffset>
                    </wp:positionV>
                    <wp:extent cx="2842453" cy="5128591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42453" cy="512859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509D81" w14:textId="78A9F247" w:rsidR="00A23A90" w:rsidRDefault="00504A1E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  <w:r w:rsidRPr="00926DFB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Plantilla de</w:t>
                                </w:r>
                                <w:r w:rsidR="00623CE7" w:rsidRPr="00926DFB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 Perfil de</w:t>
                                </w:r>
                                <w:r w:rsidRPr="00926DFB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 Met</w:t>
                                </w:r>
                                <w:r w:rsidR="00047846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a</w:t>
                                </w:r>
                                <w:r w:rsidRPr="00926DFB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datos </w:t>
                                </w:r>
                                <w:r w:rsidR="00623CE7" w:rsidRPr="00926DFB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 xml:space="preserve">Tipo </w:t>
                                </w:r>
                                <w:r w:rsidR="009D7B51" w:rsidRPr="00926DFB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Vector</w:t>
                                </w:r>
                              </w:p>
                              <w:p w14:paraId="5EA23B69" w14:textId="77777777" w:rsidR="00926DFB" w:rsidRDefault="00926DFB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143CED27" w14:textId="77777777" w:rsidR="00926DFB" w:rsidRDefault="00926DFB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56F874C" w14:textId="77777777" w:rsidR="00926DFB" w:rsidRDefault="00926DFB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D624989" w14:textId="77777777" w:rsidR="00926DFB" w:rsidRDefault="00926DFB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31D4F633" w14:textId="77777777" w:rsidR="00926DFB" w:rsidRDefault="00926DFB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0E5AA61" w14:textId="77777777" w:rsidR="00926DFB" w:rsidRDefault="00926DFB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7E60D83C" w14:textId="16949282" w:rsidR="00926DFB" w:rsidRPr="00926DFB" w:rsidRDefault="00926DFB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0D5899"/>
                                    <w:sz w:val="56"/>
                                    <w:szCs w:val="56"/>
                                  </w:rPr>
                                  <w:t>2022</w:t>
                                </w:r>
                              </w:p>
                              <w:p w14:paraId="59509D83" w14:textId="77777777" w:rsidR="00A23A90" w:rsidRPr="008F1FA0" w:rsidRDefault="00A23A90" w:rsidP="008F1FA0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 w:val="0"/>
                                    <w:color w:val="0D5899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509D6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9" o:spid="_x0000_s1026" type="#_x0000_t202" style="position:absolute;margin-left:238.15pt;margin-top:38.05pt;width:223.8pt;height:40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" fillcolor="white [3201]" stroked="f" strokeweight=".5pt">
                    <v:textbox>
                      <w:txbxContent>
                        <w:p w14:paraId="59509D81" w14:textId="78A9F247" w:rsidR="00A23A90" w:rsidRDefault="00504A1E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  <w:r w:rsidRPr="00926DFB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Plantilla de</w:t>
                          </w:r>
                          <w:r w:rsidR="00623CE7" w:rsidRPr="00926DFB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 Perfil de</w:t>
                          </w:r>
                          <w:r w:rsidRPr="00926DFB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 Met</w:t>
                          </w:r>
                          <w:r w:rsidR="00047846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a</w:t>
                          </w:r>
                          <w:bookmarkStart w:id="1" w:name="_GoBack"/>
                          <w:bookmarkEnd w:id="1"/>
                          <w:r w:rsidRPr="00926DFB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datos </w:t>
                          </w:r>
                          <w:r w:rsidR="00623CE7" w:rsidRPr="00926DFB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 xml:space="preserve">Tipo </w:t>
                          </w:r>
                          <w:r w:rsidR="009D7B51" w:rsidRPr="00926DFB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Vector</w:t>
                          </w:r>
                        </w:p>
                        <w:p w14:paraId="5EA23B69" w14:textId="77777777" w:rsidR="00926DFB" w:rsidRDefault="00926DFB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143CED27" w14:textId="77777777" w:rsidR="00926DFB" w:rsidRDefault="00926DFB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656F874C" w14:textId="77777777" w:rsidR="00926DFB" w:rsidRDefault="00926DFB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4D624989" w14:textId="77777777" w:rsidR="00926DFB" w:rsidRDefault="00926DFB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31D4F633" w14:textId="77777777" w:rsidR="00926DFB" w:rsidRDefault="00926DFB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60E5AA61" w14:textId="77777777" w:rsidR="00926DFB" w:rsidRDefault="00926DFB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</w:p>
                        <w:p w14:paraId="7E60D83C" w14:textId="16949282" w:rsidR="00926DFB" w:rsidRPr="00926DFB" w:rsidRDefault="00926DFB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0D5899"/>
                              <w:sz w:val="56"/>
                              <w:szCs w:val="56"/>
                            </w:rPr>
                            <w:t>2022</w:t>
                          </w:r>
                        </w:p>
                        <w:p w14:paraId="59509D83" w14:textId="77777777" w:rsidR="00A23A90" w:rsidRPr="008F1FA0" w:rsidRDefault="00A23A90" w:rsidP="008F1FA0">
                          <w:pPr>
                            <w:spacing w:line="240" w:lineRule="auto"/>
                            <w:rPr>
                              <w:rFonts w:ascii="Arial" w:hAnsi="Arial" w:cs="Arial"/>
                              <w:b w:val="0"/>
                              <w:color w:val="0D5899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23A90">
            <w:br w:type="page"/>
          </w:r>
        </w:p>
      </w:sdtContent>
    </w:sdt>
    <w:p w14:paraId="59509D51" w14:textId="2692F3EA" w:rsidR="00DF6A79" w:rsidRDefault="00FA7828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509D6D" wp14:editId="1FD701FF">
                <wp:simplePos x="0" y="0"/>
                <wp:positionH relativeFrom="column">
                  <wp:posOffset>3015615</wp:posOffset>
                </wp:positionH>
                <wp:positionV relativeFrom="paragraph">
                  <wp:posOffset>8429752</wp:posOffset>
                </wp:positionV>
                <wp:extent cx="2654935" cy="43815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93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E4A08A6" id="Rectángulo 20" o:spid="_x0000_s1026" style="position:absolute;margin-left:237.45pt;margin-top:663.75pt;width:209.05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" fillcolor="white [3212]" stroked="f" strokeweight="1pt"/>
            </w:pict>
          </mc:Fallback>
        </mc:AlternateContent>
      </w:r>
      <w:r w:rsidR="001303E5">
        <w:rPr>
          <w:noProof/>
          <w:lang w:val="es-CO" w:eastAsia="es-CO"/>
        </w:rPr>
        <mc:AlternateContent>
          <mc:Choice Requires="wps">
            <w:drawing>
              <wp:anchor distT="365760" distB="365760" distL="0" distR="0" simplePos="0" relativeHeight="251666432" behindDoc="0" locked="0" layoutInCell="1" allowOverlap="1" wp14:anchorId="59509D6B" wp14:editId="6EA42C99">
                <wp:simplePos x="0" y="0"/>
                <wp:positionH relativeFrom="margin">
                  <wp:align>left</wp:align>
                </wp:positionH>
                <wp:positionV relativeFrom="margin">
                  <wp:posOffset>6139815</wp:posOffset>
                </wp:positionV>
                <wp:extent cx="5448300" cy="1914525"/>
                <wp:effectExtent l="0" t="0" r="0" b="9525"/>
                <wp:wrapTopAndBottom/>
                <wp:docPr id="148" name="Rectá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09D84" w14:textId="77777777" w:rsidR="00DF6A79" w:rsidRPr="00F664B5" w:rsidRDefault="00DF6A79" w:rsidP="0027669D">
                            <w:pPr>
                              <w:jc w:val="both"/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Esta publicación se da en el marco del Contrato de Prés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tamo No. 8937 8937-CO del 13 de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agosto de 2019 con el Banco Internacional de Reconstrucción y Fomento (BIRF), así como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del Contrato de Préstamo No. 8937 4856/OC-CO firmado con el Banco Interamericano de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Desarrollo (BID) el 25 de octubre de 2019, con el propósito de ejecutar el “Programa para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la Adopción e Implementación de un Catastro Multipropósito Rural – Urbano”, mediante</w:t>
                            </w:r>
                            <w:r w:rsidR="00C32DC3"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4B5"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el Subcomponente 2.4 Fortalecimiento de la ICDE.</w:t>
                            </w:r>
                          </w:p>
                          <w:p w14:paraId="59509D85" w14:textId="77777777" w:rsidR="00C32DC3" w:rsidRDefault="00C32DC3" w:rsidP="00DF6A79">
                            <w:pPr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59509D86" w14:textId="77777777" w:rsidR="00C32DC3" w:rsidRDefault="00C32DC3" w:rsidP="00C32DC3">
                            <w:pPr>
                              <w:jc w:val="right"/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9509D89" wp14:editId="59509D8A">
                                  <wp:extent cx="1398189" cy="456729"/>
                                  <wp:effectExtent l="0" t="0" r="0" b="63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id-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296" cy="46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9509D8B" wp14:editId="59509D8C">
                                  <wp:extent cx="1521339" cy="496956"/>
                                  <wp:effectExtent l="0" t="0" r="317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anc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772" cy="53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09D87" w14:textId="77777777" w:rsidR="00C32DC3" w:rsidRDefault="00C32DC3" w:rsidP="00DF6A79">
                            <w:pPr>
                              <w:rPr>
                                <w:rFonts w:ascii="Arial" w:eastAsiaTheme="majorEastAsia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59509D88" w14:textId="77777777" w:rsidR="00C32DC3" w:rsidRPr="00DF6A79" w:rsidRDefault="00C32DC3" w:rsidP="00DF6A79">
                            <w:pPr>
                              <w:rPr>
                                <w:rFonts w:ascii="Arial" w:hAnsi="Arial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9509D6B" id="Rectángulo 148" o:spid="_x0000_s1027" style="position:absolute;margin-left:0;margin-top:483.45pt;width:429pt;height:150.75pt;z-index:251666432;visibility:visible;mso-wrap-style:square;mso-width-percent:0;mso-height-percent:0;mso-wrap-distance-left:0;mso-wrap-distance-top:28.8pt;mso-wrap-distance-right:0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" filled="f" stroked="f" strokeweight="1pt">
                <v:textbox inset="0,0,0,0">
                  <w:txbxContent>
                    <w:p w14:paraId="59509D84" w14:textId="77777777" w:rsidR="00DF6A79" w:rsidRPr="00F664B5" w:rsidRDefault="00DF6A79" w:rsidP="0027669D">
                      <w:pPr>
                        <w:jc w:val="both"/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Esta publicación se da en el marco del Contrato de Prés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tamo No. 8937 8937-CO del 13 de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agosto de 2019 con el Banco Internacional de Reconstrucción y Fomento (BIRF), así como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del Contrato de Préstamo No. 8937 4856/OC-CO firmado con el Banco Interamericano de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Desarrollo (BID) el 25 de octubre de 2019, con el propósito de ejecutar el “Programa para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la Adopción e Implementación de un Catastro Multipropósito Rural – Urbano”, mediante</w:t>
                      </w:r>
                      <w:r w:rsidR="00C32DC3"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 xml:space="preserve"> </w:t>
                      </w:r>
                      <w:r w:rsidRPr="00F664B5"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20"/>
                          <w:szCs w:val="20"/>
                        </w:rPr>
                        <w:t>el Subcomponente 2.4 Fortalecimiento de la ICDE.</w:t>
                      </w:r>
                    </w:p>
                    <w:p w14:paraId="59509D85" w14:textId="77777777" w:rsidR="00C32DC3" w:rsidRDefault="00C32DC3" w:rsidP="00DF6A79">
                      <w:pPr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59509D86" w14:textId="77777777" w:rsidR="00C32DC3" w:rsidRDefault="00C32DC3" w:rsidP="00C32DC3">
                      <w:pPr>
                        <w:jc w:val="right"/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9509D89" wp14:editId="59509D8A">
                            <wp:extent cx="1398189" cy="456729"/>
                            <wp:effectExtent l="0" t="0" r="0" b="63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id-1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296" cy="46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9509D8B" wp14:editId="59509D8C">
                            <wp:extent cx="1521339" cy="496956"/>
                            <wp:effectExtent l="0" t="0" r="317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anco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772" cy="530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09D87" w14:textId="77777777" w:rsidR="00C32DC3" w:rsidRDefault="00C32DC3" w:rsidP="00DF6A79">
                      <w:pPr>
                        <w:rPr>
                          <w:rFonts w:ascii="Arial" w:eastAsiaTheme="majorEastAsia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59509D88" w14:textId="77777777" w:rsidR="00C32DC3" w:rsidRPr="00DF6A79" w:rsidRDefault="00C32DC3" w:rsidP="00DF6A79">
                      <w:pPr>
                        <w:rPr>
                          <w:rFonts w:ascii="Arial" w:hAnsi="Arial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DF6A79">
        <w:br w:type="page"/>
      </w:r>
      <w:bookmarkStart w:id="0" w:name="_GoBack"/>
      <w:bookmarkEnd w:id="0"/>
    </w:p>
    <w:p w14:paraId="477720BC" w14:textId="77777777" w:rsidR="00476BC0" w:rsidRDefault="00476BC0" w:rsidP="00476BC0">
      <w:pPr>
        <w:rPr>
          <w:rFonts w:cs="Arial"/>
          <w:color w:val="auto"/>
        </w:rPr>
      </w:pPr>
      <w:r w:rsidRPr="005E23D9">
        <w:rPr>
          <w:rFonts w:cs="Arial"/>
          <w:color w:val="auto"/>
        </w:rPr>
        <w:lastRenderedPageBreak/>
        <w:t xml:space="preserve">Información del documento </w:t>
      </w:r>
    </w:p>
    <w:p w14:paraId="66D1B3C4" w14:textId="77777777" w:rsidR="00D7581A" w:rsidRPr="005E23D9" w:rsidRDefault="00D7581A" w:rsidP="00476BC0">
      <w:pPr>
        <w:rPr>
          <w:rFonts w:cs="Arial"/>
          <w:color w:val="auto"/>
        </w:rPr>
      </w:pPr>
    </w:p>
    <w:tbl>
      <w:tblPr>
        <w:tblW w:w="0" w:type="auto"/>
        <w:tblInd w:w="-10" w:type="dxa"/>
        <w:shd w:val="clear" w:color="auto" w:fill="FFFFFF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43"/>
        <w:gridCol w:w="5801"/>
      </w:tblGrid>
      <w:tr w:rsidR="00476BC0" w:rsidRPr="001A07FF" w14:paraId="27BB5436" w14:textId="77777777" w:rsidTr="00D36A6C">
        <w:trPr>
          <w:trHeight w:val="304"/>
        </w:trPr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2FA011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1A07FF">
              <w:rPr>
                <w:rFonts w:ascii="Arial" w:hAnsi="Arial" w:cs="Arial"/>
                <w:bCs/>
                <w:color w:val="FFFFFF" w:themeColor="background1"/>
                <w:sz w:val="22"/>
                <w:szCs w:val="22"/>
                <w:bdr w:val="none" w:sz="0" w:space="0" w:color="auto" w:frame="1"/>
                <w:lang w:val="es-ES"/>
              </w:rPr>
              <w:t>Proyecto </w:t>
            </w:r>
          </w:p>
        </w:tc>
        <w:tc>
          <w:tcPr>
            <w:tcW w:w="58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C88DC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1A07FF">
              <w:rPr>
                <w:rFonts w:ascii="Arial" w:hAnsi="Arial" w:cs="Arial"/>
                <w:color w:val="FFFFFF" w:themeColor="background1"/>
                <w:sz w:val="22"/>
                <w:szCs w:val="22"/>
                <w:bdr w:val="none" w:sz="0" w:space="0" w:color="auto" w:frame="1"/>
                <w:lang w:val="es-ES"/>
              </w:rPr>
              <w:t>“Programa para la Adopción e Implementación de un Catastro Multipropósito Rural – Urbano”, mediante el Subcomponente 2.4 Fortalecimiento de la ICDE.</w:t>
            </w:r>
          </w:p>
        </w:tc>
      </w:tr>
      <w:tr w:rsidR="00476BC0" w:rsidRPr="001A07FF" w14:paraId="2DE94BFD" w14:textId="77777777" w:rsidTr="00D36A6C">
        <w:trPr>
          <w:trHeight w:val="270"/>
        </w:trPr>
        <w:tc>
          <w:tcPr>
            <w:tcW w:w="2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9A71DC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49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Identificador 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0EE162" w14:textId="43BDD256" w:rsidR="00476BC0" w:rsidRPr="00585EAE" w:rsidRDefault="00585EAE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PL-GD-</w:t>
            </w:r>
            <w:r w:rsidR="00476BC0" w:rsidRPr="00585EAE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07</w:t>
            </w:r>
          </w:p>
        </w:tc>
      </w:tr>
      <w:tr w:rsidR="00476BC0" w:rsidRPr="001A07FF" w14:paraId="49F612D0" w14:textId="77777777" w:rsidTr="00D36A6C">
        <w:trPr>
          <w:trHeight w:val="268"/>
        </w:trPr>
        <w:tc>
          <w:tcPr>
            <w:tcW w:w="2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14E526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Nombre</w:t>
            </w:r>
            <w:r w:rsidRPr="001A07FF">
              <w:rPr>
                <w:rFonts w:ascii="Arial" w:hAnsi="Arial" w:cs="Arial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del</w:t>
            </w:r>
            <w:r w:rsidRPr="001A07FF">
              <w:rPr>
                <w:rFonts w:ascii="Arial" w:hAnsi="Arial" w:cs="Arial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documento 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A7E482" w14:textId="74A997D5" w:rsidR="00476BC0" w:rsidRPr="002213E8" w:rsidRDefault="00476BC0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476BC0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Plantilla de Perfil de Metadatos Tipo Vector</w:t>
            </w:r>
          </w:p>
        </w:tc>
      </w:tr>
      <w:tr w:rsidR="00476BC0" w:rsidRPr="001A07FF" w14:paraId="698B44B6" w14:textId="77777777" w:rsidTr="00D36A6C">
        <w:trPr>
          <w:trHeight w:val="268"/>
        </w:trPr>
        <w:tc>
          <w:tcPr>
            <w:tcW w:w="26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3C8943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sz w:val="22"/>
                <w:szCs w:val="22"/>
              </w:rPr>
            </w:pPr>
            <w:r w:rsidRPr="001A07FF">
              <w:rPr>
                <w:rFonts w:ascii="Arial" w:hAnsi="Arial" w:cs="Arial"/>
                <w:sz w:val="22"/>
                <w:szCs w:val="22"/>
                <w:bdr w:val="none" w:sz="0" w:space="0" w:color="auto" w:frame="1"/>
                <w:lang w:val="es-ES"/>
              </w:rPr>
              <w:t>Estado 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6A7EB2" w14:textId="77777777" w:rsidR="00476BC0" w:rsidRPr="002213E8" w:rsidRDefault="00476BC0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Vigente</w:t>
            </w:r>
          </w:p>
        </w:tc>
      </w:tr>
    </w:tbl>
    <w:p w14:paraId="1ED7DE60" w14:textId="77777777" w:rsidR="00476BC0" w:rsidRDefault="00476BC0" w:rsidP="00476BC0">
      <w:pPr>
        <w:rPr>
          <w:rFonts w:cs="Arial"/>
          <w:color w:val="auto"/>
        </w:rPr>
      </w:pPr>
    </w:p>
    <w:p w14:paraId="5A7ABDB3" w14:textId="77777777" w:rsidR="00476BC0" w:rsidRDefault="00476BC0" w:rsidP="00476BC0">
      <w:pPr>
        <w:rPr>
          <w:rFonts w:cs="Arial"/>
          <w:color w:val="auto"/>
        </w:rPr>
      </w:pPr>
      <w:r w:rsidRPr="005E23D9">
        <w:rPr>
          <w:rFonts w:cs="Arial"/>
          <w:color w:val="auto"/>
        </w:rPr>
        <w:t>Control de versiones del documento</w:t>
      </w:r>
    </w:p>
    <w:p w14:paraId="15EA4EBB" w14:textId="77777777" w:rsidR="00D7581A" w:rsidRPr="005E23D9" w:rsidRDefault="00D7581A" w:rsidP="00476BC0">
      <w:pPr>
        <w:rPr>
          <w:rFonts w:cs="Arial"/>
          <w:color w:val="auto"/>
        </w:rPr>
      </w:pPr>
    </w:p>
    <w:tbl>
      <w:tblPr>
        <w:tblW w:w="0" w:type="auto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1232"/>
        <w:gridCol w:w="2546"/>
        <w:gridCol w:w="2101"/>
        <w:gridCol w:w="1689"/>
      </w:tblGrid>
      <w:tr w:rsidR="00476BC0" w:rsidRPr="001A07FF" w14:paraId="75100FD0" w14:textId="77777777" w:rsidTr="00D36A6C">
        <w:trPr>
          <w:trHeight w:val="268"/>
        </w:trPr>
        <w:tc>
          <w:tcPr>
            <w:tcW w:w="884" w:type="dxa"/>
            <w:tcBorders>
              <w:top w:val="single" w:sz="8" w:space="0" w:color="1F4E79"/>
              <w:left w:val="single" w:sz="8" w:space="0" w:color="1F4E79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CC580A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49" w:lineRule="atLeast"/>
              <w:ind w:left="74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Versión </w:t>
            </w:r>
          </w:p>
        </w:tc>
        <w:tc>
          <w:tcPr>
            <w:tcW w:w="1232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5A5393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49" w:lineRule="atLeast"/>
              <w:ind w:left="51" w:right="41"/>
              <w:jc w:val="center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Fecha </w:t>
            </w:r>
          </w:p>
        </w:tc>
        <w:tc>
          <w:tcPr>
            <w:tcW w:w="2546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44DD02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49" w:lineRule="atLeast"/>
              <w:ind w:right="137"/>
              <w:jc w:val="right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Descripción del cambio </w:t>
            </w:r>
          </w:p>
        </w:tc>
        <w:tc>
          <w:tcPr>
            <w:tcW w:w="2101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DF6ED0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49" w:lineRule="atLeast"/>
              <w:jc w:val="center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Elaborado por</w:t>
            </w:r>
          </w:p>
        </w:tc>
        <w:tc>
          <w:tcPr>
            <w:tcW w:w="1689" w:type="dxa"/>
            <w:tcBorders>
              <w:top w:val="single" w:sz="8" w:space="0" w:color="1F4E79"/>
              <w:left w:val="nil"/>
              <w:bottom w:val="single" w:sz="4" w:space="0" w:color="auto"/>
              <w:right w:val="single" w:sz="8" w:space="0" w:color="1F4E79"/>
            </w:tcBorders>
            <w:shd w:val="clear" w:color="auto" w:fill="006FC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AB20A4" w14:textId="77777777" w:rsidR="00476BC0" w:rsidRPr="001A07FF" w:rsidRDefault="00476BC0" w:rsidP="00D36A6C">
            <w:pPr>
              <w:pStyle w:val="xtableparagraph"/>
              <w:spacing w:before="0" w:beforeAutospacing="0" w:after="0" w:afterAutospacing="0" w:line="249" w:lineRule="atLeast"/>
              <w:ind w:left="186"/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Aprobado</w:t>
            </w:r>
            <w:r w:rsidRPr="001A07FF">
              <w:rPr>
                <w:rFonts w:ascii="Arial" w:eastAsiaTheme="majorEastAsia" w:hAnsi="Arial" w:cs="Arial"/>
                <w:color w:val="FFFFFF" w:themeColor="background1"/>
                <w:sz w:val="20"/>
                <w:szCs w:val="20"/>
                <w:lang w:val="es-ES" w:eastAsia="en-US"/>
              </w:rPr>
              <w:t> por </w:t>
            </w:r>
          </w:p>
        </w:tc>
      </w:tr>
      <w:tr w:rsidR="00476BC0" w:rsidRPr="001A07FF" w14:paraId="782AD8CB" w14:textId="77777777" w:rsidTr="00541902">
        <w:trPr>
          <w:trHeight w:val="342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B8F69" w14:textId="1674446B" w:rsidR="00476BC0" w:rsidRPr="002213E8" w:rsidRDefault="00476BC0" w:rsidP="00541902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1.0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F95189" w14:textId="057179DE" w:rsidR="00476BC0" w:rsidRPr="002213E8" w:rsidRDefault="00476BC0" w:rsidP="00541902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04/11/2020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B9DCEC" w14:textId="6D5CE794" w:rsidR="00476BC0" w:rsidRPr="002213E8" w:rsidRDefault="00476BC0" w:rsidP="00541902">
            <w:pPr>
              <w:pStyle w:val="xtableparagraph"/>
              <w:spacing w:before="0" w:beforeAutospacing="0" w:after="0" w:afterAutospacing="0"/>
              <w:ind w:right="146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Creación del documento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D0FCB" w14:textId="202CFFDF" w:rsidR="00476BC0" w:rsidRPr="002213E8" w:rsidRDefault="00476BC0" w:rsidP="00541902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GIT – Gobierno</w:t>
            </w:r>
          </w:p>
          <w:p w14:paraId="6433B237" w14:textId="7960BF16" w:rsidR="00476BC0" w:rsidRPr="002213E8" w:rsidRDefault="00476BC0" w:rsidP="00541902">
            <w:pPr>
              <w:pStyle w:val="xtableparagraph"/>
              <w:spacing w:before="0" w:beforeAutospacing="0" w:after="0" w:afterAutospacing="0" w:line="249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Geoespacial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48CF28" w14:textId="0F8FAE39" w:rsidR="00476BC0" w:rsidRPr="007F6BD6" w:rsidRDefault="00476BC0" w:rsidP="00541902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GIT – Gobierno</w:t>
            </w:r>
          </w:p>
          <w:p w14:paraId="3A400FF1" w14:textId="77777777" w:rsidR="00476BC0" w:rsidRPr="007F6BD6" w:rsidRDefault="00476BC0" w:rsidP="00541902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Geoespacial</w:t>
            </w:r>
          </w:p>
          <w:p w14:paraId="46B0654B" w14:textId="77777777" w:rsidR="00476BC0" w:rsidRPr="002213E8" w:rsidRDefault="00476BC0" w:rsidP="00541902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Oficina CIAF </w:t>
            </w: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–</w:t>
            </w: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 IGAC</w:t>
            </w:r>
          </w:p>
        </w:tc>
      </w:tr>
      <w:tr w:rsidR="00476BC0" w:rsidRPr="001A07FF" w14:paraId="1385AFDD" w14:textId="77777777" w:rsidTr="00541902">
        <w:trPr>
          <w:trHeight w:val="236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BC8D4" w14:textId="77777777" w:rsidR="00476BC0" w:rsidRPr="002213E8" w:rsidRDefault="00476BC0" w:rsidP="00541902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1.1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421D8" w14:textId="68EC1AC3" w:rsidR="00476BC0" w:rsidRPr="002213E8" w:rsidRDefault="00476BC0" w:rsidP="00541902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24</w:t>
            </w:r>
            <w:r w:rsidR="00926DFB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/</w:t>
            </w: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08</w:t>
            </w:r>
            <w:r w:rsidR="00926DFB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/</w:t>
            </w: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2022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3111D" w14:textId="77777777" w:rsidR="00476BC0" w:rsidRPr="002213E8" w:rsidRDefault="00476BC0" w:rsidP="00541902">
            <w:pPr>
              <w:pStyle w:val="xtableparagraph"/>
              <w:spacing w:before="0" w:beforeAutospacing="0" w:after="0" w:afterAutospacing="0"/>
              <w:ind w:right="146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2213E8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Revisión y ajuste de formato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487D6" w14:textId="44C54F54" w:rsidR="00476BC0" w:rsidRPr="002213E8" w:rsidRDefault="00476BC0" w:rsidP="00541902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65679F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Miguel </w:t>
            </w:r>
            <w:r w:rsidR="00926DFB" w:rsidRPr="0065679F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Ángel</w:t>
            </w:r>
            <w:r w:rsidRPr="0065679F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 xml:space="preserve"> Ortiz Salaman</w:t>
            </w:r>
            <w:r w:rsidR="00C13C70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</w:t>
            </w:r>
            <w:r w:rsidRPr="0065679F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BF1C9" w14:textId="161B84AB" w:rsidR="00476BC0" w:rsidRPr="007F6BD6" w:rsidRDefault="00476BC0" w:rsidP="00541902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CTO – ICDE</w:t>
            </w:r>
          </w:p>
          <w:p w14:paraId="63B78C13" w14:textId="77777777" w:rsidR="00476BC0" w:rsidRPr="002213E8" w:rsidRDefault="00476BC0" w:rsidP="00541902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sz w:val="20"/>
                <w:szCs w:val="20"/>
                <w:lang w:val="es-ES" w:eastAsia="en-US"/>
              </w:rPr>
            </w:pPr>
            <w:r w:rsidRPr="007F6BD6"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Subdirección de Información IGA</w:t>
            </w:r>
            <w:r>
              <w:rPr>
                <w:rFonts w:ascii="Arial" w:eastAsiaTheme="majorEastAsia" w:hAnsi="Arial" w:cs="Arial"/>
                <w:sz w:val="20"/>
                <w:szCs w:val="20"/>
                <w:lang w:val="es-ES" w:eastAsia="en-US"/>
              </w:rPr>
              <w:t>C</w:t>
            </w:r>
          </w:p>
        </w:tc>
      </w:tr>
    </w:tbl>
    <w:p w14:paraId="0AB86789" w14:textId="77777777" w:rsidR="00476BC0" w:rsidRDefault="00476BC0" w:rsidP="00476BC0">
      <w:pPr>
        <w:rPr>
          <w:rFonts w:cs="Arial"/>
          <w:sz w:val="72"/>
          <w:szCs w:val="72"/>
        </w:rPr>
      </w:pPr>
    </w:p>
    <w:p w14:paraId="086DD28C" w14:textId="7832FEC7" w:rsidR="00E63CAE" w:rsidRDefault="00E63CAE">
      <w:pPr>
        <w:rPr>
          <w:rFonts w:ascii="Arial" w:hAnsi="Arial" w:cs="Arial"/>
          <w:sz w:val="72"/>
          <w:szCs w:val="72"/>
        </w:rPr>
      </w:pPr>
    </w:p>
    <w:p w14:paraId="576501CA" w14:textId="2C7F0548" w:rsidR="00E63CAE" w:rsidRDefault="00E63CAE">
      <w:pPr>
        <w:rPr>
          <w:rFonts w:ascii="Arial" w:hAnsi="Arial" w:cs="Arial"/>
          <w:sz w:val="72"/>
          <w:szCs w:val="72"/>
        </w:rPr>
      </w:pPr>
    </w:p>
    <w:p w14:paraId="1FFA5694" w14:textId="77777777" w:rsidR="00E63CAE" w:rsidRDefault="00E63CAE">
      <w:pPr>
        <w:rPr>
          <w:rFonts w:ascii="Arial" w:hAnsi="Arial" w:cs="Arial"/>
          <w:sz w:val="72"/>
          <w:szCs w:val="72"/>
        </w:rPr>
      </w:pPr>
    </w:p>
    <w:p w14:paraId="1B51DF90" w14:textId="2EFA498E" w:rsidR="00E63CAE" w:rsidRDefault="00E63CAE">
      <w:pPr>
        <w:rPr>
          <w:rFonts w:ascii="Arial" w:hAnsi="Arial" w:cs="Arial"/>
          <w:sz w:val="72"/>
          <w:szCs w:val="72"/>
        </w:rPr>
      </w:pPr>
    </w:p>
    <w:p w14:paraId="52E48B30" w14:textId="77777777" w:rsidR="00E63CAE" w:rsidRDefault="00E63CAE">
      <w:pPr>
        <w:rPr>
          <w:rFonts w:ascii="Arial" w:hAnsi="Arial" w:cs="Arial"/>
          <w:sz w:val="72"/>
          <w:szCs w:val="72"/>
        </w:rPr>
      </w:pPr>
    </w:p>
    <w:p w14:paraId="4888278D" w14:textId="77777777" w:rsidR="00476BC0" w:rsidRDefault="00476BC0">
      <w:pPr>
        <w:spacing w:after="160" w:line="259" w:lineRule="auto"/>
        <w:rPr>
          <w:rFonts w:ascii="Comfortaa SemiBold" w:eastAsiaTheme="majorEastAsia" w:hAnsi="Comfortaa SemiBold" w:cstheme="majorBidi"/>
          <w:noProof/>
          <w:color w:val="0D5899"/>
          <w:kern w:val="28"/>
          <w:sz w:val="36"/>
          <w:szCs w:val="20"/>
          <w:lang w:bidi="es-ES"/>
        </w:rPr>
      </w:pPr>
      <w:r>
        <w:rPr>
          <w:rFonts w:ascii="Comfortaa SemiBold" w:hAnsi="Comfortaa SemiBold"/>
          <w:noProof/>
          <w:sz w:val="36"/>
          <w:szCs w:val="20"/>
          <w:lang w:bidi="es-ES"/>
        </w:rPr>
        <w:br w:type="page"/>
      </w:r>
    </w:p>
    <w:p w14:paraId="59509D53" w14:textId="454022E9" w:rsidR="00C32DC3" w:rsidRPr="00312C2B" w:rsidRDefault="00312C2B" w:rsidP="00C32DC3">
      <w:pPr>
        <w:pStyle w:val="Ttulo1"/>
        <w:rPr>
          <w:rFonts w:ascii="Comfortaa SemiBold" w:hAnsi="Comfortaa SemiBold"/>
          <w:noProof/>
          <w:sz w:val="36"/>
          <w:szCs w:val="20"/>
          <w:lang w:bidi="es-ES"/>
        </w:rPr>
      </w:pPr>
      <w:r w:rsidRPr="00312C2B">
        <w:rPr>
          <w:rFonts w:ascii="Comfortaa SemiBold" w:hAnsi="Comfortaa SemiBold"/>
          <w:noProof/>
          <w:sz w:val="36"/>
          <w:szCs w:val="20"/>
          <w:lang w:bidi="es-ES"/>
        </w:rPr>
        <w:lastRenderedPageBreak/>
        <w:t>Introducción</w:t>
      </w:r>
    </w:p>
    <w:p w14:paraId="59509D55" w14:textId="77777777" w:rsidR="00C32DC3" w:rsidRPr="00E832BD" w:rsidRDefault="00C32DC3" w:rsidP="00C32DC3">
      <w:pPr>
        <w:ind w:right="758"/>
        <w:rPr>
          <w:rFonts w:ascii="Arial" w:hAnsi="Arial" w:cs="Arial"/>
          <w:noProof/>
        </w:rPr>
      </w:pPr>
    </w:p>
    <w:p w14:paraId="290AD8BB" w14:textId="06C2E54E" w:rsidR="00B37485" w:rsidRDefault="00B37485" w:rsidP="00B37485">
      <w:pPr>
        <w:pStyle w:val="Contenido"/>
        <w:jc w:val="both"/>
      </w:pPr>
      <w:r>
        <w:t xml:space="preserve">El presente formato tiene como objetivo ser el instrumento de levantamiento de información para la creación de plantillas de metadatos correspondientes a productos geográficos de tipo Vector, fue generado </w:t>
      </w:r>
      <w:r w:rsidR="0072396B">
        <w:t>con</w:t>
      </w:r>
      <w:r>
        <w:t xml:space="preserve"> base al perfil de metadato básico diseñado por el Centro de Investigación y Desarrollo en Información Geográfica - CIAF-</w:t>
      </w:r>
      <w:r w:rsidR="0072396B">
        <w:t xml:space="preserve"> IGAC</w:t>
      </w:r>
      <w:r>
        <w:t>.</w:t>
      </w:r>
    </w:p>
    <w:p w14:paraId="35DE334E" w14:textId="77777777" w:rsidR="00B37485" w:rsidRDefault="00B37485" w:rsidP="00B37485">
      <w:pPr>
        <w:pStyle w:val="Contenido"/>
        <w:jc w:val="both"/>
      </w:pPr>
    </w:p>
    <w:p w14:paraId="6E53837F" w14:textId="2029566D" w:rsidR="008A1D1E" w:rsidRDefault="00B37485" w:rsidP="00B37485">
      <w:pPr>
        <w:pStyle w:val="Contenido"/>
        <w:jc w:val="both"/>
      </w:pPr>
      <w:r>
        <w:t>En cada sección o elemento de metadato se indica su obligatoriedad con las convenciones (O), (Op) y (C) que equivalen a Obligatorio, Opcional y Condicional respectivamente, se recomienda que los elementos opcionales en lo posible sean diligenciados ya que consideran información fundamental del recurso, su diligenciamiento aporta en la obtención de un metadato completo.</w:t>
      </w:r>
    </w:p>
    <w:p w14:paraId="385B7F34" w14:textId="292BB2D4" w:rsidR="008A1D1E" w:rsidRDefault="008A1D1E" w:rsidP="00312C2B">
      <w:pPr>
        <w:pStyle w:val="Contenido"/>
        <w:jc w:val="both"/>
      </w:pPr>
    </w:p>
    <w:p w14:paraId="0C7826B1" w14:textId="78710633" w:rsidR="008A1D1E" w:rsidRDefault="008A1D1E" w:rsidP="00312C2B">
      <w:pPr>
        <w:pStyle w:val="Contenido"/>
        <w:jc w:val="both"/>
      </w:pPr>
    </w:p>
    <w:p w14:paraId="2307D1AF" w14:textId="7E03E37D" w:rsidR="008A1D1E" w:rsidRDefault="008A1D1E" w:rsidP="00312C2B">
      <w:pPr>
        <w:pStyle w:val="Contenido"/>
        <w:jc w:val="both"/>
      </w:pPr>
    </w:p>
    <w:p w14:paraId="763B2619" w14:textId="5631784E" w:rsidR="008A1D1E" w:rsidRDefault="008A1D1E" w:rsidP="00312C2B">
      <w:pPr>
        <w:pStyle w:val="Contenido"/>
        <w:jc w:val="both"/>
      </w:pPr>
    </w:p>
    <w:p w14:paraId="42E11F7A" w14:textId="51816EAD" w:rsidR="008A1D1E" w:rsidRDefault="008A1D1E" w:rsidP="00312C2B">
      <w:pPr>
        <w:pStyle w:val="Contenido"/>
        <w:jc w:val="both"/>
      </w:pPr>
    </w:p>
    <w:p w14:paraId="6D7FB724" w14:textId="57A1C72E" w:rsidR="008A1D1E" w:rsidRDefault="008A1D1E" w:rsidP="00312C2B">
      <w:pPr>
        <w:pStyle w:val="Contenido"/>
        <w:jc w:val="both"/>
      </w:pPr>
    </w:p>
    <w:p w14:paraId="74630726" w14:textId="16163C09" w:rsidR="008A1D1E" w:rsidRDefault="008A1D1E" w:rsidP="00312C2B">
      <w:pPr>
        <w:pStyle w:val="Contenido"/>
        <w:jc w:val="both"/>
      </w:pPr>
    </w:p>
    <w:p w14:paraId="6E09E93A" w14:textId="0D454C9C" w:rsidR="008A1D1E" w:rsidRDefault="008A1D1E" w:rsidP="00312C2B">
      <w:pPr>
        <w:pStyle w:val="Contenido"/>
        <w:jc w:val="both"/>
      </w:pPr>
    </w:p>
    <w:p w14:paraId="3698BDEF" w14:textId="1CBB5BAF" w:rsidR="008A1D1E" w:rsidRDefault="008A1D1E" w:rsidP="00312C2B">
      <w:pPr>
        <w:pStyle w:val="Contenido"/>
        <w:jc w:val="both"/>
      </w:pPr>
    </w:p>
    <w:p w14:paraId="5AB90497" w14:textId="06F201A8" w:rsidR="008A1D1E" w:rsidRDefault="008A1D1E" w:rsidP="00312C2B">
      <w:pPr>
        <w:pStyle w:val="Contenido"/>
        <w:jc w:val="both"/>
      </w:pPr>
    </w:p>
    <w:p w14:paraId="0D36339F" w14:textId="736706F7" w:rsidR="008A1D1E" w:rsidRDefault="008A1D1E" w:rsidP="00312C2B">
      <w:pPr>
        <w:pStyle w:val="Contenido"/>
        <w:jc w:val="both"/>
      </w:pPr>
    </w:p>
    <w:p w14:paraId="52833860" w14:textId="0F16A474" w:rsidR="008A1D1E" w:rsidRDefault="008A1D1E" w:rsidP="00312C2B">
      <w:pPr>
        <w:pStyle w:val="Contenido"/>
        <w:jc w:val="both"/>
      </w:pPr>
    </w:p>
    <w:p w14:paraId="72AFA6FE" w14:textId="57A64898" w:rsidR="008A1D1E" w:rsidRDefault="008A1D1E" w:rsidP="00312C2B">
      <w:pPr>
        <w:pStyle w:val="Contenido"/>
        <w:jc w:val="both"/>
      </w:pPr>
    </w:p>
    <w:p w14:paraId="213BE5D5" w14:textId="77777777" w:rsidR="008A1D1E" w:rsidRDefault="008A1D1E" w:rsidP="00312C2B">
      <w:pPr>
        <w:pStyle w:val="Contenido"/>
        <w:jc w:val="both"/>
      </w:pPr>
    </w:p>
    <w:p w14:paraId="33189760" w14:textId="51740475" w:rsidR="00D73572" w:rsidRDefault="00D73572" w:rsidP="00312C2B">
      <w:pPr>
        <w:pStyle w:val="Contenido"/>
        <w:jc w:val="both"/>
      </w:pPr>
    </w:p>
    <w:p w14:paraId="6ADBDA63" w14:textId="0F55F8A9" w:rsidR="00D73572" w:rsidRDefault="00D73572" w:rsidP="00312C2B">
      <w:pPr>
        <w:pStyle w:val="Contenido"/>
        <w:jc w:val="both"/>
      </w:pPr>
    </w:p>
    <w:p w14:paraId="70312610" w14:textId="288E1645" w:rsidR="00D73572" w:rsidRDefault="00D73572" w:rsidP="00312C2B">
      <w:pPr>
        <w:pStyle w:val="Contenido"/>
        <w:jc w:val="both"/>
      </w:pPr>
    </w:p>
    <w:p w14:paraId="6DF9229D" w14:textId="09B1E12B" w:rsidR="00D73572" w:rsidRDefault="00D73572" w:rsidP="00312C2B">
      <w:pPr>
        <w:pStyle w:val="Contenido"/>
        <w:jc w:val="both"/>
      </w:pPr>
    </w:p>
    <w:p w14:paraId="0817D31D" w14:textId="150AC49F" w:rsidR="00D73572" w:rsidRDefault="00D73572" w:rsidP="00312C2B">
      <w:pPr>
        <w:pStyle w:val="Contenido"/>
        <w:jc w:val="both"/>
      </w:pPr>
    </w:p>
    <w:p w14:paraId="5925CD5E" w14:textId="1A44858A" w:rsidR="00D73572" w:rsidRDefault="00D73572" w:rsidP="00312C2B">
      <w:pPr>
        <w:pStyle w:val="Contenido"/>
        <w:jc w:val="both"/>
      </w:pPr>
    </w:p>
    <w:p w14:paraId="51C3B24F" w14:textId="5B9C5CDC" w:rsidR="00D73572" w:rsidRDefault="00D73572" w:rsidP="00312C2B">
      <w:pPr>
        <w:pStyle w:val="Contenido"/>
        <w:jc w:val="both"/>
      </w:pPr>
    </w:p>
    <w:p w14:paraId="54BD78B9" w14:textId="77777777" w:rsidR="00541902" w:rsidRDefault="00541902">
      <w:pPr>
        <w:spacing w:after="160" w:line="259" w:lineRule="auto"/>
        <w:rPr>
          <w:rFonts w:ascii="Comfortaa" w:eastAsiaTheme="majorEastAsia" w:hAnsi="Comfortaa" w:cstheme="majorBidi"/>
          <w:bCs/>
          <w:color w:val="0070C0"/>
          <w:sz w:val="32"/>
          <w:szCs w:val="24"/>
        </w:rPr>
      </w:pPr>
      <w:r>
        <w:rPr>
          <w:b w:val="0"/>
          <w:bCs/>
          <w:sz w:val="32"/>
          <w:szCs w:val="24"/>
        </w:rPr>
        <w:br w:type="page"/>
      </w:r>
    </w:p>
    <w:p w14:paraId="13541394" w14:textId="38BD644C" w:rsidR="005B6BD8" w:rsidRPr="004A5426" w:rsidRDefault="00FA7828" w:rsidP="005B6BD8">
      <w:pPr>
        <w:pStyle w:val="Ttulo2"/>
        <w:numPr>
          <w:ilvl w:val="0"/>
          <w:numId w:val="1"/>
        </w:numPr>
        <w:rPr>
          <w:rFonts w:ascii="Arial" w:eastAsiaTheme="minorEastAsia" w:hAnsi="Arial" w:cstheme="minorBidi"/>
          <w:color w:val="3B3838" w:themeColor="background2" w:themeShade="40"/>
          <w:sz w:val="24"/>
          <w:szCs w:val="22"/>
        </w:rPr>
      </w:pPr>
      <w:r w:rsidRPr="004A5426">
        <w:rPr>
          <w:rFonts w:ascii="Arial" w:eastAsiaTheme="minorEastAsia" w:hAnsi="Arial" w:cstheme="minorBidi"/>
          <w:color w:val="3B3838" w:themeColor="background2" w:themeShade="40"/>
          <w:sz w:val="24"/>
          <w:szCs w:val="22"/>
        </w:rPr>
        <w:lastRenderedPageBreak/>
        <w:t>Formato levantamiento de información</w:t>
      </w:r>
    </w:p>
    <w:p w14:paraId="63BE5A8B" w14:textId="53BE3E8E" w:rsidR="006A775B" w:rsidRPr="004A5426" w:rsidRDefault="002D32CC" w:rsidP="006A775B">
      <w:pPr>
        <w:jc w:val="both"/>
        <w:rPr>
          <w:rFonts w:ascii="Arial" w:hAnsi="Arial"/>
          <w:b w:val="0"/>
          <w:color w:val="3B3838" w:themeColor="background2" w:themeShade="40"/>
          <w:sz w:val="24"/>
        </w:rPr>
      </w:pPr>
      <w:r w:rsidRPr="004A5426">
        <w:rPr>
          <w:rFonts w:ascii="Arial" w:hAnsi="Arial"/>
          <w:b w:val="0"/>
          <w:color w:val="3B3838" w:themeColor="background2" w:themeShade="40"/>
          <w:sz w:val="24"/>
        </w:rPr>
        <w:t xml:space="preserve">El formato considera las secciones y respectivos elementos de metadatos básicos, necesarios para documentar de manera eficiente un recurso o producto geográfico, para su diligenciamiento se puede consultar el “Guía </w:t>
      </w:r>
      <w:r w:rsidR="00926DFB">
        <w:rPr>
          <w:rFonts w:ascii="Arial" w:hAnsi="Arial"/>
          <w:b w:val="0"/>
          <w:color w:val="3B3838" w:themeColor="background2" w:themeShade="40"/>
          <w:sz w:val="24"/>
        </w:rPr>
        <w:t xml:space="preserve">- </w:t>
      </w:r>
      <w:r w:rsidRPr="004A5426">
        <w:rPr>
          <w:rFonts w:ascii="Arial" w:hAnsi="Arial"/>
          <w:b w:val="0"/>
          <w:color w:val="3B3838" w:themeColor="background2" w:themeShade="40"/>
          <w:sz w:val="24"/>
        </w:rPr>
        <w:t>Perfil de Metadatos-Vector” en donde se considera la definición de cada elemento y las recomendaciones generales para su diligenciamiento.</w:t>
      </w:r>
    </w:p>
    <w:p w14:paraId="2ACCBC4D" w14:textId="77777777" w:rsidR="008369E5" w:rsidRDefault="008369E5" w:rsidP="006A775B">
      <w:pPr>
        <w:jc w:val="both"/>
        <w:rPr>
          <w:rFonts w:ascii="Arial" w:hAnsi="Arial" w:cs="Arial"/>
          <w:b w:val="0"/>
          <w:bCs/>
          <w:sz w:val="24"/>
          <w:szCs w:val="20"/>
        </w:rPr>
      </w:pPr>
    </w:p>
    <w:p w14:paraId="18942153" w14:textId="77777777" w:rsidR="005C6AD4" w:rsidRPr="00437B30" w:rsidRDefault="005C6AD4" w:rsidP="006A775B">
      <w:pPr>
        <w:jc w:val="both"/>
        <w:rPr>
          <w:rFonts w:ascii="Arial" w:hAnsi="Arial" w:cs="Arial"/>
          <w:b w:val="0"/>
          <w:bCs/>
          <w:sz w:val="24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7"/>
        <w:gridCol w:w="4819"/>
      </w:tblGrid>
      <w:tr w:rsidR="001C529B" w:rsidRPr="001C529B" w14:paraId="1200AB5C" w14:textId="77777777" w:rsidTr="00FC3AF1">
        <w:trPr>
          <w:trHeight w:val="315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2060"/>
            <w:vAlign w:val="center"/>
            <w:hideMark/>
          </w:tcPr>
          <w:bookmarkStart w:id="1" w:name="RANGE!A1"/>
          <w:p w14:paraId="5521EFFD" w14:textId="74F534F5" w:rsidR="001C529B" w:rsidRPr="001C529B" w:rsidRDefault="001C529B" w:rsidP="001C529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  <w:fldChar w:fldCharType="begin"/>
            </w:r>
            <w:r w:rsidRPr="001C529B"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  <w:instrText xml:space="preserve"> HYPERLINK "" \l "RANGE!A157" </w:instrText>
            </w:r>
            <w:r w:rsidRPr="001C529B"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  <w:fldChar w:fldCharType="separate"/>
            </w:r>
            <w:r w:rsidRPr="00FC3AF1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 xml:space="preserve">1. Información del </w:t>
            </w:r>
            <w:r w:rsidR="00FB0682" w:rsidRPr="00FC3AF1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Metadato [</w:t>
            </w:r>
            <w:r w:rsidRPr="00FC3AF1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 xml:space="preserve">1] </w:t>
            </w:r>
            <w:r w:rsidRPr="00051AC8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(O)</w:t>
            </w:r>
            <w:r w:rsidRPr="001C529B"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  <w:fldChar w:fldCharType="end"/>
            </w:r>
            <w:bookmarkEnd w:id="1"/>
          </w:p>
        </w:tc>
      </w:tr>
      <w:tr w:rsidR="001C529B" w:rsidRPr="001C529B" w14:paraId="7130551C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EBA91DC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1.1.1.  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Código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A698F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[Valor por defecto: Proporcionado por el catálogo de metadatos]</w:t>
            </w:r>
          </w:p>
        </w:tc>
      </w:tr>
      <w:tr w:rsidR="001C529B" w:rsidRPr="001C529B" w14:paraId="716DEB36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63DFBEB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1.2.1.  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Idioma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6642C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[Valor por defecto: spa]</w:t>
            </w:r>
          </w:p>
        </w:tc>
      </w:tr>
      <w:tr w:rsidR="001C529B" w:rsidRPr="001C529B" w14:paraId="0B17F98F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0E560F1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1.2.2. Codificación de caracteres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4CDCD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[Valor por defecto: UTF-8]</w:t>
            </w:r>
          </w:p>
        </w:tc>
      </w:tr>
      <w:tr w:rsidR="001C529B" w:rsidRPr="001C529B" w14:paraId="358F769A" w14:textId="77777777" w:rsidTr="008801B0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31CD8C63" w14:textId="77777777" w:rsidR="001C529B" w:rsidRPr="001C529B" w:rsidRDefault="001C529B" w:rsidP="001C529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8801B0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1.3. Metadato Padre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1C529B" w:rsidRPr="001C529B" w14:paraId="44A13D3E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BC5B41B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1.3.1. Titulo </w:t>
            </w:r>
            <w:r w:rsidRPr="001C529B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B588F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1C529B" w:rsidRPr="001C529B" w14:paraId="4284A3BA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8B73E73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1.3.1. Identificador </w:t>
            </w:r>
            <w:r w:rsidRPr="001C529B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3B432" w14:textId="77777777" w:rsidR="001C529B" w:rsidRPr="001C529B" w:rsidRDefault="001C529B" w:rsidP="001C529B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1C529B" w:rsidRPr="001C529B" w14:paraId="4779E216" w14:textId="77777777" w:rsidTr="00130817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7589EDEF" w14:textId="77777777" w:rsidR="001C529B" w:rsidRPr="001C529B" w:rsidRDefault="001C529B" w:rsidP="001C529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 xml:space="preserve">1.                 </w:t>
            </w:r>
            <w:r w:rsidRPr="00130817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1.4. Contacto de los metadatos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42D67A22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9E32E00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1.4.1. Rol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i/>
              <w:iCs/>
              <w:sz w:val="22"/>
              <w:szCs w:val="18"/>
            </w:rPr>
            <w:alias w:val="⇩"/>
            <w:tag w:val="Rol"/>
            <w:id w:val="1638533753"/>
            <w:placeholder>
              <w:docPart w:val="A141B17DF2194498A1B791916E1EA6E2"/>
            </w:placeholder>
            <w:showingPlcHdr/>
            <w15:color w:val="000080"/>
            <w15:appearance w15:val="tags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EndPr>
            <w:rPr>
              <w:color w:val="A6A6A6"/>
              <w:sz w:val="28"/>
              <w:szCs w:val="16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B687ED5" w14:textId="212B8DCE" w:rsidR="00FB0682" w:rsidRPr="00FB0682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i/>
                    <w:iCs/>
                    <w:color w:val="A6A6A6"/>
                    <w:sz w:val="22"/>
                    <w:lang w:val="es-CO" w:eastAsia="es-CO"/>
                  </w:rPr>
                </w:pPr>
                <w:r w:rsidRPr="00FB0682">
                  <w:rPr>
                    <w:rFonts w:ascii="Arial" w:hAnsi="Arial" w:cs="Arial"/>
                    <w:i/>
                    <w:iCs/>
                    <w:color w:val="0070C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FB0682" w:rsidRPr="001C529B" w14:paraId="30524577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918528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1.4.2. Nombre de la Organización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1E4C5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5980FD7F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F3FAF49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1.4.3. Nombre del cargo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4612E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212F72A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489DE88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1.4.4. Número de teléfono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E8B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EB780D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44D478E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1.4.5. Tipo del número de teléfono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i/>
              <w:iCs/>
              <w:color w:val="808080" w:themeColor="background1" w:themeShade="80"/>
              <w:sz w:val="22"/>
              <w:szCs w:val="18"/>
            </w:rPr>
            <w:alias w:val="⇩"/>
            <w:tag w:val="Rol"/>
            <w:id w:val="678621417"/>
            <w:placeholder>
              <w:docPart w:val="77C0C9D8DEC04520A8B139486C7D0E9B"/>
            </w:placeholder>
            <w:showingPlcHdr/>
            <w15:color w:val="000080"/>
            <w15:appearance w15:val="tags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EndPr>
            <w:rPr>
              <w:i w:val="0"/>
              <w:iCs w:val="0"/>
              <w:color w:val="A6A6A6"/>
              <w:sz w:val="28"/>
              <w:szCs w:val="16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13BEEDDA" w14:textId="7CD8F92A" w:rsidR="00FB0682" w:rsidRPr="001C529B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F95D17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FB0682" w:rsidRPr="001C529B" w14:paraId="0A632AB4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0D58362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1.4.6. Dirección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DF59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4071891A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969E4A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1.4.7. Ciudad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52DF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4E3503DD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EA59242" w14:textId="31689354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1.4.8. Área administrativa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 xml:space="preserve"> 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8CE0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78A5AF4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2E211E5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1.4.9. Código postal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56B8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4A47212B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1D01EB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1.4.10. País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7A87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[Valor recomendado: República de Colombia]</w:t>
            </w:r>
          </w:p>
        </w:tc>
      </w:tr>
      <w:tr w:rsidR="00FB0682" w:rsidRPr="001C529B" w14:paraId="02867E13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5D0481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1.4.11. Correo Electrónico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A4930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209A7ACB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C9F44E3" w14:textId="6766A68C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1.4.12. Enlace (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2BC32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C31E819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165932A" w14:textId="5023C6C6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1.4.13. Horario de atención (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B8EC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220E744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1A1E59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1.4.14. Instrucciones para contacto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F0C77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8BC5C73" w14:textId="77777777" w:rsidTr="003C4229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1354D6AD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3C4229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1.5. Fecha del Metadato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6B811626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D338B0F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1.5.1. Fecha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A8BC7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2F9AA3B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23BAD3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1.5.2. Tipo de Fecha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i/>
              <w:iCs/>
              <w:color w:val="808080" w:themeColor="background1" w:themeShade="80"/>
              <w:sz w:val="22"/>
              <w:szCs w:val="18"/>
            </w:rPr>
            <w:alias w:val="⇩"/>
            <w:tag w:val="Tipo de Fecha"/>
            <w:id w:val="592507137"/>
            <w:placeholder>
              <w:docPart w:val="DE8FAA0CB4C846F79CE4E1C0E16E2B09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rFonts w:ascii="Calibri" w:hAnsi="Calibri" w:cs="Calibri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671B355" w14:textId="13A23D1F" w:rsidR="00FB0682" w:rsidRPr="001C529B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031250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8"/>
                  </w:rPr>
                  <w:t>Elija un elemento.</w:t>
                </w:r>
              </w:p>
            </w:tc>
          </w:sdtContent>
        </w:sdt>
      </w:tr>
      <w:tr w:rsidR="00FB0682" w:rsidRPr="001C529B" w14:paraId="09794E16" w14:textId="77777777" w:rsidTr="003C4229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1F0477EC" w14:textId="5948B69B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3C4229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1.6. Norma de metadatos </w:t>
            </w: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(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</w:tr>
      <w:tr w:rsidR="00FB0682" w:rsidRPr="001C529B" w14:paraId="740BBDB9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DB5620F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1.6.1. Titulo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F988B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[Valor recomendado: ISO 19115-1]</w:t>
            </w:r>
          </w:p>
        </w:tc>
      </w:tr>
      <w:tr w:rsidR="00FB0682" w:rsidRPr="001C529B" w14:paraId="4F21758C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17A490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1.6.2. Edición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FCAB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[Valor recomendado: 2014]</w:t>
            </w:r>
          </w:p>
        </w:tc>
      </w:tr>
      <w:tr w:rsidR="00FB0682" w:rsidRPr="001C529B" w14:paraId="1F01FE00" w14:textId="77777777" w:rsidTr="003C4229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51A76CB3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3C4229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>1.7. Perfil de metadatos</w:t>
            </w: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682E911D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A79F9D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lastRenderedPageBreak/>
              <w:t xml:space="preserve">1.7.1. Titulo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2EE59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868D17C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D81FBFF" w14:textId="6857E269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1.7.2. Edición (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D4625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83CAB08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283945EF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B23E8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>1.8. Rol: ámbito de los metadatos</w:t>
            </w:r>
          </w:p>
        </w:tc>
      </w:tr>
      <w:tr w:rsidR="00FB0682" w:rsidRPr="001C529B" w14:paraId="2AEA28E8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A7A1725" w14:textId="20CC39DE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1.8.1. Ámbito del recurso (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sdt>
          <w:sdtPr>
            <w:rPr>
              <w:rFonts w:ascii="Arial" w:hAnsi="Arial" w:cs="Arial"/>
              <w:i/>
              <w:iCs/>
              <w:color w:val="808080" w:themeColor="background1" w:themeShade="80"/>
              <w:sz w:val="22"/>
              <w:szCs w:val="18"/>
            </w:rPr>
            <w:alias w:val="⇩"/>
            <w:tag w:val="Rol"/>
            <w:id w:val="-378477695"/>
            <w:placeholder>
              <w:docPart w:val="3B7F4D8F25FD4C76963AC7BA65D84277"/>
            </w:placeholder>
            <w:showingPlcHdr/>
            <w15:color w:val="000080"/>
            <w15:appearance w15:val="tags"/>
            <w:comboBox>
              <w:listItem w:value="Elija un elemento."/>
              <w:listItem w:displayText="Atributo" w:value="Atributo"/>
              <w:listItem w:displayText="Tipo de atributo" w:value="Tipo de atributo"/>
              <w:listItem w:displayText="Hardware de captura" w:value="Hardware de captura"/>
              <w:listItem w:displayText="Sesión de captura" w:value="Sesión de captura"/>
              <w:listItem w:displayText="Conjunto de datos" w:value="Conjunto de datos"/>
              <w:listItem w:displayText="Serie" w:value="Serie"/>
              <w:listItem w:displayText="Conjunto de datos no geográficos" w:value="Conjunto de datos no geográficos"/>
              <w:listItem w:displayText="Grupo de dimensión" w:value="Grupo de dimensión"/>
              <w:listItem w:displayText="Objeto geográfico" w:value="Objeto geográfico"/>
              <w:listItem w:displayText="Tipo de objeto geográfico" w:value="Tipo de objeto geográfico"/>
              <w:listItem w:displayText="Tipo de propiedad" w:value="Tipo de propiedad"/>
              <w:listItem w:displayText="Sesión de campo" w:value="Sesión de campo"/>
              <w:listItem w:displayText="Software" w:value="Software"/>
              <w:listItem w:displayText="Servicio" w:value="Servicio"/>
              <w:listItem w:displayText="Modelo" w:value="Modelo"/>
              <w:listItem w:displayText="Hoja" w:value="Hoja"/>
              <w:listItem w:displayText="Metadatos" w:value="Metadatos"/>
              <w:listItem w:displayText="Iniciativa" w:value="Iniciativa"/>
              <w:listItem w:displayText="Muestra" w:value="Muestra"/>
              <w:listItem w:displayText="Documento" w:value="Documento"/>
              <w:listItem w:displayText="Colección" w:value="Colección"/>
              <w:listItem w:displayText="Cobertura" w:value="Cobertura"/>
              <w:listItem w:displayText="Aplicación" w:value="Aplicación"/>
            </w:comboBox>
          </w:sdtPr>
          <w:sdtEndPr>
            <w:rPr>
              <w:rFonts w:ascii="Calibri" w:hAnsi="Calibri" w:cs="Calibri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8D693A0" w14:textId="13EBFBEE" w:rsidR="00FB0682" w:rsidRPr="00031250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i/>
                    <w:iCs/>
                    <w:color w:val="808080" w:themeColor="background1" w:themeShade="80"/>
                    <w:sz w:val="22"/>
                    <w:lang w:val="es-CO" w:eastAsia="es-CO"/>
                  </w:rPr>
                </w:pPr>
                <w:r w:rsidRPr="00031250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8"/>
                  </w:rPr>
                  <w:t>Elija un elemento.</w:t>
                </w:r>
              </w:p>
            </w:tc>
          </w:sdtContent>
        </w:sdt>
      </w:tr>
      <w:tr w:rsidR="00FB0682" w:rsidRPr="001C529B" w14:paraId="3D8ED98F" w14:textId="77777777" w:rsidTr="001C529B">
        <w:trPr>
          <w:trHeight w:val="315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269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 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448428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E21D317" w14:textId="77777777" w:rsidTr="00B23E8A">
        <w:trPr>
          <w:trHeight w:val="315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2C3D1380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</w:pPr>
            <w:r w:rsidRPr="00B23E8A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 xml:space="preserve">2. Información de Identificación del Recurso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0B63C268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32ABFF09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2.1. Citación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7413E4D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D25C3D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2.1.1. Titulo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78B9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11003F" w:rsidRPr="0011003F" w14:paraId="6F0D921E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A3E1D96" w14:textId="77777777" w:rsidR="00FB0682" w:rsidRPr="0011003F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</w:pPr>
            <w:r w:rsidRPr="0011003F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>2.1.2. Fecha 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1E07A" w14:textId="77777777" w:rsidR="00FB0682" w:rsidRPr="0011003F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</w:pPr>
            <w:r w:rsidRPr="0011003F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16D698A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6AB750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2.1.3. Tipo de Fecha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i/>
              <w:iCs/>
              <w:color w:val="808080" w:themeColor="background1" w:themeShade="80"/>
              <w:sz w:val="22"/>
              <w:szCs w:val="18"/>
            </w:rPr>
            <w:alias w:val="⇩"/>
            <w:tag w:val="Tipo de Fecha"/>
            <w:id w:val="1797334879"/>
            <w:placeholder>
              <w:docPart w:val="3AF72DDF37AC4126AE912BE92966CD55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rFonts w:ascii="Calibri" w:hAnsi="Calibri" w:cs="Calibri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2AB51EDA" w14:textId="1EECA1D0" w:rsidR="00FB0682" w:rsidRPr="00031250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i/>
                    <w:iCs/>
                    <w:color w:val="0070C0"/>
                    <w:sz w:val="22"/>
                    <w:lang w:val="es-CO" w:eastAsia="es-CO"/>
                  </w:rPr>
                </w:pPr>
                <w:r w:rsidRPr="00031250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8"/>
                  </w:rPr>
                  <w:t>Elija un elemento.</w:t>
                </w:r>
              </w:p>
            </w:tc>
          </w:sdtContent>
        </w:sdt>
      </w:tr>
      <w:tr w:rsidR="00FB0682" w:rsidRPr="001C529B" w14:paraId="3B64222F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D768C87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2.1.4. Edición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9F62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5923B80F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B8048E2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2.1.5. Fecha Edición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sdt>
          <w:sdtPr>
            <w:rPr>
              <w:rFonts w:ascii="Arial" w:hAnsi="Arial" w:cs="Arial"/>
              <w:i/>
              <w:iCs/>
              <w:color w:val="808080" w:themeColor="background1" w:themeShade="80"/>
              <w:sz w:val="22"/>
              <w:szCs w:val="18"/>
            </w:rPr>
            <w:alias w:val="⇩"/>
            <w:tag w:val="Tipo de Fecha"/>
            <w:id w:val="-1976288654"/>
            <w:placeholder>
              <w:docPart w:val="D98AB5985E204EA38C0EFCB963CBC015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rFonts w:ascii="Calibri" w:hAnsi="Calibri" w:cs="Calibri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378B77A" w14:textId="65501F2F" w:rsidR="00FB0682" w:rsidRPr="00031250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i/>
                    <w:iCs/>
                    <w:color w:val="0070C0"/>
                    <w:sz w:val="22"/>
                    <w:lang w:val="es-CO" w:eastAsia="es-CO"/>
                  </w:rPr>
                </w:pPr>
                <w:r w:rsidRPr="00031250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8"/>
                  </w:rPr>
                  <w:t>Elija un elemento.</w:t>
                </w:r>
              </w:p>
            </w:tc>
          </w:sdtContent>
        </w:sdt>
      </w:tr>
      <w:tr w:rsidR="00FB0682" w:rsidRPr="001C529B" w14:paraId="7B76CE3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A58F123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2.1.6. Forma de presentación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7B5D0" w14:textId="68E53E6D" w:rsidR="00FB0682" w:rsidRPr="00031250" w:rsidRDefault="00E5306C" w:rsidP="00FB0682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70C0"/>
                <w:sz w:val="22"/>
                <w:lang w:val="es-CO" w:eastAsia="es-CO"/>
              </w:rPr>
            </w:pPr>
            <w:sdt>
              <w:sdtPr>
                <w:rPr>
                  <w:rFonts w:ascii="Arial" w:hAnsi="Arial" w:cs="Arial"/>
                  <w:i/>
                  <w:iCs/>
                  <w:color w:val="808080" w:themeColor="background1" w:themeShade="80"/>
                  <w:sz w:val="22"/>
                  <w:szCs w:val="18"/>
                </w:rPr>
                <w:alias w:val="⇩"/>
                <w:tag w:val="Forma de Presentación"/>
                <w:id w:val="333113717"/>
                <w:placeholder>
                  <w:docPart w:val="1C9CF631422B4708B6BB1CC7467F8AB2"/>
                </w:placeholder>
                <w:showingPlcHdr/>
                <w15:color w:val="000080"/>
                <w15:appearance w15:val="tags"/>
                <w:comboBox>
                  <w:listItem w:value="Elija un elemento."/>
                  <w:listItem w:displayText="Mapa digital" w:value="Mapa digital"/>
                  <w:listItem w:displayText="Modelo digital" w:value="Modelo digital"/>
                  <w:listItem w:displayText="Documento digital" w:value="Documento digital"/>
                  <w:listItem w:displayText="Documento impreso" w:value="Documento impreso"/>
                  <w:listItem w:displayText="Imagen digital" w:value="Imagen digital"/>
                  <w:listItem w:displayText="Imagen impresa" w:value="Imagen impresa"/>
                  <w:listItem w:displayText="Mapa impreso" w:value="Mapa impreso"/>
                  <w:listItem w:displayText="Modelo impreso" w:value="Modelo impreso"/>
                  <w:listItem w:displayText="Perfil digital" w:value="Perfil digital"/>
                  <w:listItem w:displayText="Perfil impreso" w:value="Perfil impreso"/>
                  <w:listItem w:displayText="Tabla digital" w:value="Tabla digital"/>
                  <w:listItem w:displayText="Copia impresa de tabla" w:value="Copia impresa de tabla"/>
                  <w:listItem w:displayText="Video digital" w:value="Video digital"/>
                  <w:listItem w:displayText="Video en cinta" w:value="Video en cinta"/>
                  <w:listItem w:displayText="Audio digital" w:value="Audio digital"/>
                  <w:listItem w:displayText="Multimedia en copia impresa" w:value="Multimedia en copia impresa"/>
                  <w:listItem w:displayText="Diagrama impreso" w:value="Diagrama impreso"/>
                  <w:listItem w:displayText="Objeto físico" w:value="Objeto físico"/>
                </w:comboBox>
              </w:sdtPr>
              <w:sdtEndPr>
                <w:rPr>
                  <w:szCs w:val="12"/>
                </w:rPr>
              </w:sdtEndPr>
              <w:sdtContent>
                <w:r w:rsidR="00FB0682" w:rsidRPr="00031250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sdtContent>
            </w:sdt>
          </w:p>
        </w:tc>
      </w:tr>
      <w:tr w:rsidR="00FB0682" w:rsidRPr="001C529B" w14:paraId="4D046386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17D121A5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CE0D4C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2.2. Resumen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6C640BF1" w14:textId="77777777" w:rsidTr="001C529B">
        <w:trPr>
          <w:trHeight w:val="6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4E3F8E" w14:textId="77777777" w:rsidR="008369E5" w:rsidRDefault="008369E5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AR" w:eastAsia="es-CO"/>
              </w:rPr>
            </w:pPr>
          </w:p>
          <w:p w14:paraId="26FDF01C" w14:textId="77777777" w:rsidR="008369E5" w:rsidRDefault="008369E5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AR" w:eastAsia="es-CO"/>
              </w:rPr>
            </w:pPr>
          </w:p>
          <w:p w14:paraId="452ED7BA" w14:textId="48E8D346" w:rsidR="00FB0682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AR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AR" w:eastAsia="es-CO"/>
              </w:rPr>
              <w:t xml:space="preserve"> </w:t>
            </w:r>
          </w:p>
          <w:p w14:paraId="3C6AE871" w14:textId="707149F3" w:rsidR="008369E5" w:rsidRPr="001C529B" w:rsidRDefault="008369E5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</w:p>
        </w:tc>
      </w:tr>
      <w:tr w:rsidR="00FB0682" w:rsidRPr="001C529B" w14:paraId="70D2D71A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552B1509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500805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2.3. Propósito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FB0682" w:rsidRPr="001C529B" w14:paraId="670787FF" w14:textId="77777777" w:rsidTr="002D78D6">
        <w:trPr>
          <w:trHeight w:val="600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0AAF83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 </w:t>
            </w:r>
          </w:p>
          <w:p w14:paraId="551603D9" w14:textId="77777777" w:rsidR="00FB0682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 </w:t>
            </w:r>
          </w:p>
          <w:p w14:paraId="19DA4EA3" w14:textId="3116DC81" w:rsidR="008369E5" w:rsidRPr="001C529B" w:rsidRDefault="008369E5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</w:p>
        </w:tc>
      </w:tr>
      <w:tr w:rsidR="00FB0682" w:rsidRPr="001C529B" w14:paraId="41E9F797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26F9381A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1003F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2.4. Crédito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FB0682" w:rsidRPr="001C529B" w14:paraId="2C033242" w14:textId="77777777" w:rsidTr="002D78D6">
        <w:trPr>
          <w:trHeight w:val="600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4A5B3D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 </w:t>
            </w:r>
          </w:p>
          <w:p w14:paraId="1C78F4B7" w14:textId="77777777" w:rsidR="00FB0682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 </w:t>
            </w:r>
          </w:p>
          <w:p w14:paraId="7FEFC270" w14:textId="6750E49F" w:rsidR="008369E5" w:rsidRPr="001C529B" w:rsidRDefault="008369E5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</w:p>
        </w:tc>
      </w:tr>
      <w:tr w:rsidR="00FB0682" w:rsidRPr="001C529B" w14:paraId="07D57209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11ABD34A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1003F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2.5 Estado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FB0682" w:rsidRPr="001C529B" w14:paraId="1A6B2439" w14:textId="77777777" w:rsidTr="002D78D6">
        <w:trPr>
          <w:trHeight w:val="600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609184" w14:textId="61A1A191" w:rsidR="00FB0682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 </w:t>
            </w:r>
          </w:p>
          <w:p w14:paraId="10C00FCB" w14:textId="332AA99A" w:rsidR="008369E5" w:rsidRDefault="008369E5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</w:p>
          <w:p w14:paraId="06B93E08" w14:textId="77777777" w:rsidR="008369E5" w:rsidRPr="001C529B" w:rsidRDefault="008369E5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</w:p>
          <w:p w14:paraId="51393320" w14:textId="1CE2E464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 </w:t>
            </w:r>
          </w:p>
        </w:tc>
      </w:tr>
      <w:tr w:rsidR="00FB0682" w:rsidRPr="001C529B" w14:paraId="5155D155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1B597121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A42083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>2.6. Contacto</w:t>
            </w: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5B2CC376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44C9B9E" w14:textId="77777777" w:rsidR="00FB0682" w:rsidRPr="001C6603" w:rsidRDefault="00FB0682" w:rsidP="00FB0682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2"/>
                <w:lang w:val="es-CO" w:eastAsia="es-CO"/>
              </w:rPr>
            </w:pPr>
            <w:r w:rsidRPr="001C6603">
              <w:rPr>
                <w:rFonts w:ascii="Arial" w:eastAsia="Times New Roman" w:hAnsi="Arial" w:cs="Arial"/>
                <w:bCs/>
                <w:i/>
                <w:iCs/>
                <w:color w:val="000000"/>
                <w:sz w:val="22"/>
                <w:lang w:val="es-CO" w:eastAsia="es-CO"/>
              </w:rPr>
              <w:t xml:space="preserve">2.6.1. Rol </w:t>
            </w:r>
            <w:r w:rsidRPr="001C6603">
              <w:rPr>
                <w:rFonts w:ascii="Arial" w:eastAsia="Times New Roman" w:hAnsi="Arial" w:cs="Arial"/>
                <w:bCs/>
                <w:i/>
                <w:iCs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Cs/>
              <w:i/>
              <w:iCs/>
              <w:sz w:val="22"/>
            </w:rPr>
            <w:alias w:val="⇩"/>
            <w:tag w:val="Rol"/>
            <w:id w:val="1872723413"/>
            <w:placeholder>
              <w:docPart w:val="8F44A55A6CA6454CBC5990E08020A38E"/>
            </w:placeholder>
            <w:showingPlcHdr/>
            <w15:color w:val="000080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EndPr>
            <w:rPr>
              <w:color w:val="A6A6A6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69FAF242" w14:textId="511F499C" w:rsidR="00FB0682" w:rsidRPr="001C6603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bCs/>
                    <w:i/>
                    <w:iCs/>
                    <w:color w:val="A6A6A6"/>
                    <w:sz w:val="22"/>
                    <w:lang w:val="es-CO" w:eastAsia="es-CO"/>
                  </w:rPr>
                </w:pPr>
                <w:r w:rsidRPr="001C6603">
                  <w:rPr>
                    <w:rFonts w:ascii="Arial" w:hAnsi="Arial" w:cs="Arial"/>
                    <w:bCs/>
                    <w:i/>
                    <w:iCs/>
                    <w:color w:val="808080" w:themeColor="background1" w:themeShade="80"/>
                    <w:sz w:val="22"/>
                  </w:rPr>
                  <w:t>Elija un elemento.</w:t>
                </w:r>
              </w:p>
            </w:tc>
          </w:sdtContent>
        </w:sdt>
      </w:tr>
      <w:tr w:rsidR="00FB0682" w:rsidRPr="001C529B" w14:paraId="5F6A6580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F537EE0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2.6.2. Nombre de la Organización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73EA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00734A8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FC4D67D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2.6.3. Nombre del cargo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53DF9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21D26CB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F7BB12D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2.6.4. Número de teléfono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8E24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2ACE0767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365F64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2.6.5. Tipo del número de teléfono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i/>
              <w:iCs/>
              <w:color w:val="808080" w:themeColor="background1" w:themeShade="80"/>
              <w:sz w:val="22"/>
              <w:szCs w:val="18"/>
            </w:rPr>
            <w:alias w:val="⇩"/>
            <w:tag w:val="Rol"/>
            <w:id w:val="1091903855"/>
            <w:placeholder>
              <w:docPart w:val="9E30BE0B50124B56A26FBCFC9AB13285"/>
            </w:placeholder>
            <w:showingPlcHdr/>
            <w15:color w:val="000080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EndPr/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69A645BB" w14:textId="64EB1C45" w:rsidR="00FB0682" w:rsidRPr="000A23E2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i/>
                    <w:iCs/>
                    <w:color w:val="0070C0"/>
                    <w:sz w:val="22"/>
                    <w:lang w:val="es-CO" w:eastAsia="es-CO"/>
                  </w:rPr>
                </w:pPr>
                <w:r w:rsidRPr="000A23E2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8"/>
                  </w:rPr>
                  <w:t>Elija un elemento.</w:t>
                </w:r>
              </w:p>
            </w:tc>
          </w:sdtContent>
        </w:sdt>
      </w:tr>
      <w:tr w:rsidR="00FB0682" w:rsidRPr="001C529B" w14:paraId="2F863CB4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CFEC68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2.6.6. Dirección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3B15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EE91A3A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BD39BC8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2.6.7. Ciudad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C320F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2BEFACEE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FA0066E" w14:textId="2D32A3A1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2.6.8. Área administrativa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 xml:space="preserve"> 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357E5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4C4D65D4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4C9FDE7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2.6.9. Código postal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E5FC8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76AD52C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0485EB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2.6.10. País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57CA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[Valor recomendado: República de Colombia]</w:t>
            </w:r>
          </w:p>
        </w:tc>
      </w:tr>
      <w:tr w:rsidR="00FB0682" w:rsidRPr="001C529B" w14:paraId="2BE4763A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880EB07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lastRenderedPageBreak/>
              <w:t xml:space="preserve">2.6.11. Correo Electrónico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5308D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EE28147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6986336" w14:textId="6FF9BDFB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2.6.12.  Enlace (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230E25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51AF43B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286407C" w14:textId="4A5A848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2.6.13. Horario de atención (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497A9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6FF9EA3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6183A00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2.6.14. Instrucciones para contacto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5DF2E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5A5A5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38EDC89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17758C2A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2.7. Tipo de representación Espacial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5D5903DC" w14:textId="77777777" w:rsidTr="001C529B">
        <w:trPr>
          <w:trHeight w:val="58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AF2CDD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[Valor recomendado: Vector]</w:t>
            </w:r>
          </w:p>
        </w:tc>
      </w:tr>
      <w:tr w:rsidR="00FB0682" w:rsidRPr="001C529B" w14:paraId="068AB70B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3AF5E624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2.8. Resolución Espacial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0DA058FC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29CCACF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2.8.1. Denominador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241D2850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86DEDE2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5B827FCE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2.9. Categoría del Tema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332E4423" w14:textId="77777777" w:rsidTr="001C529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sdt>
            <w:sdtPr>
              <w:rPr>
                <w:rFonts w:ascii="Arial" w:hAnsi="Arial" w:cs="Arial"/>
                <w:i/>
                <w:iCs/>
                <w:color w:val="808080" w:themeColor="background1" w:themeShade="80"/>
                <w:sz w:val="22"/>
                <w:szCs w:val="12"/>
              </w:rPr>
              <w:alias w:val="⇩"/>
              <w:tag w:val="Rol"/>
              <w:id w:val="1861003822"/>
              <w:placeholder>
                <w:docPart w:val="7D43EF7912E2494ABE6C4B3B5016A3C7"/>
              </w:placeholder>
              <w15:color w:val="000080"/>
              <w:comboBox>
                <w:listItem w:value="Elija un elemento."/>
                <w:listItem w:displayText="Agricultura" w:value="Agricultura"/>
                <w:listItem w:displayText="Tipo de atributo" w:value="Tipo de atributo"/>
                <w:listItem w:displayText="Biota" w:value="Biota"/>
                <w:listItem w:displayText="Fronteras" w:value="Fronteras"/>
                <w:listItem w:displayText="Atmósfera climatológica y Meterológica" w:value="Atmósfera climatológica y Meterológica"/>
                <w:listItem w:displayText="Economía" w:value="Economía"/>
                <w:listItem w:displayText="Elevación" w:value="Elevación"/>
                <w:listItem w:displayText="Grupo de dimensión" w:value="Grupo de dimensión"/>
                <w:listItem w:displayText="Medio ambiente" w:value="Medio ambiente"/>
                <w:listItem w:displayText="Salud" w:value="Salud"/>
                <w:listItem w:displayText="Cobertura de la tierra con mapas basicos e imagenes" w:value="Cobertura de la tierra con mapas basicos e imagenes"/>
                <w:listItem w:displayText="Inteligencia militar" w:value="Inteligencia militar"/>
                <w:listItem w:displayText="Aguas interiores" w:value="Aguas interiores"/>
                <w:listItem w:displayText="Localización" w:value="Localización"/>
                <w:listItem w:displayText="Océanos" w:value="Océanos"/>
                <w:listItem w:displayText="Planeamiento catastral" w:value="Planeamiento catastral"/>
                <w:listItem w:displayText="Sociedad" w:value="Sociedad"/>
                <w:listItem w:displayText="Estructuras" w:value="Estructuras"/>
                <w:listItem w:displayText="Transporte" w:value="Transporte"/>
                <w:listItem w:displayText="Servicios de comunicación" w:value="Servicios de comunicación"/>
                <w:listItem w:displayText="Fuera de la tierra" w:value="Fuera de la tierra"/>
              </w:comboBox>
            </w:sdtPr>
            <w:sdtEndPr/>
            <w:sdtContent>
              <w:p w14:paraId="64F5088E" w14:textId="77777777" w:rsidR="00FB0682" w:rsidRPr="004D2B17" w:rsidRDefault="00FB0682" w:rsidP="00FB0682">
                <w:pPr>
                  <w:spacing w:line="240" w:lineRule="auto"/>
                  <w:jc w:val="center"/>
                  <w:rPr>
                    <w:rFonts w:ascii="Arial" w:eastAsia="Times New Roman" w:hAnsi="Arial" w:cs="Arial"/>
                    <w:i/>
                    <w:iCs/>
                    <w:color w:val="808080" w:themeColor="background1" w:themeShade="80"/>
                    <w:sz w:val="22"/>
                    <w:szCs w:val="12"/>
                    <w:lang w:val="es-CO" w:eastAsia="es-CO"/>
                  </w:rPr>
                </w:pPr>
                <w:r w:rsidRPr="004D2B17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p>
            </w:sdtContent>
          </w:sdt>
          <w:p w14:paraId="6C4BCE17" w14:textId="4189F7D2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2"/>
                <w:lang w:val="es-CO" w:eastAsia="es-CO"/>
              </w:rPr>
            </w:pPr>
          </w:p>
        </w:tc>
      </w:tr>
      <w:tr w:rsidR="00FB0682" w:rsidRPr="001C529B" w14:paraId="3433B09A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10F8CF41" w14:textId="3C667D72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2.10. Extensión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2D1EB9EA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E0AE26E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2.10.1. Longitud Oeste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429D71A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8AD184A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ECF051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2.10.2. Longitud Este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370367AD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FB0682" w:rsidRPr="001C529B" w14:paraId="76627F4C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3898A73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2.10.3. Latitud Sur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0E91472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1116E12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BBA7D4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2.10.4. Latitud Norte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7C659BA8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814F663" w14:textId="77777777" w:rsidTr="00B23E8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74B8940F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2.11. Mantenimiento del recurso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34DF25C1" w14:textId="77777777" w:rsidTr="001C529B">
        <w:trPr>
          <w:trHeight w:val="57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73D2662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2.11.1. Frecuencia de mantenimiento y actualización.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63F17" w14:textId="20E5AF1F" w:rsidR="00FB0682" w:rsidRPr="00E01D05" w:rsidRDefault="00E5306C" w:rsidP="00FB0682">
            <w:pPr>
              <w:spacing w:line="240" w:lineRule="auto"/>
              <w:rPr>
                <w:rFonts w:ascii="Arial" w:eastAsia="Times New Roman" w:hAnsi="Arial" w:cs="Arial"/>
                <w:i/>
                <w:iCs/>
                <w:color w:val="0070C0"/>
                <w:sz w:val="22"/>
                <w:lang w:val="es-CO" w:eastAsia="es-CO"/>
              </w:rPr>
            </w:pPr>
            <w:sdt>
              <w:sdtPr>
                <w:rPr>
                  <w:rFonts w:ascii="Calibri" w:hAnsi="Calibri" w:cs="Calibri"/>
                  <w:i/>
                  <w:iCs/>
                  <w:color w:val="808080" w:themeColor="background1" w:themeShade="80"/>
                  <w:sz w:val="22"/>
                  <w:szCs w:val="12"/>
                </w:rPr>
                <w:alias w:val="⇩"/>
                <w:tag w:val="Codigo Freciuencia de Mantenimiento"/>
                <w:id w:val="1221331029"/>
                <w:placeholder>
                  <w:docPart w:val="B4E935E3BE444061B4E74E1ECC199DCA"/>
                </w:placeholder>
                <w15:color w:val="000080"/>
                <w:comboBox>
                  <w:listItem w:value="Elija un elemento."/>
                  <w:listItem w:displayText="Contínuamente" w:value="Contínuamente"/>
                  <w:listItem w:displayText="Diariamente" w:value="Diariamente"/>
                  <w:listItem w:displayText="Semanalmente" w:value="Semanalmente"/>
                  <w:listItem w:displayText="Quincenalmente" w:value="Quincenalmente"/>
                  <w:listItem w:displayText="Mensualmente" w:value="Mensualmente"/>
                  <w:listItem w:displayText="Trimestralmente" w:value="Trimestralmente"/>
                  <w:listItem w:displayText="Semestralmente" w:value="Semestralmente"/>
                  <w:listItem w:displayText="Anualmente" w:value="Anualmente"/>
                  <w:listItem w:displayText="Según necesidad" w:value="Según necesidad"/>
                  <w:listItem w:displayText="Irregular" w:value="Irregular"/>
                  <w:listItem w:displayText="No programado" w:value="No programado"/>
                  <w:listItem w:displayText="Desconocida" w:value="Desconocida"/>
                  <w:listItem w:displayText="Periódica" w:value="Periódica"/>
                  <w:listItem w:displayText="Quincenal" w:value="Quincenal"/>
                  <w:listItem w:displayText="Bianual" w:value="Bianual"/>
                </w:comboBox>
              </w:sdtPr>
              <w:sdtEndPr/>
              <w:sdtContent>
                <w:r w:rsidR="00FB0682" w:rsidRPr="00E01D05">
                  <w:rPr>
                    <w:rFonts w:ascii="Calibri" w:hAnsi="Calibri" w:cs="Calibri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sdtContent>
            </w:sdt>
          </w:p>
        </w:tc>
      </w:tr>
      <w:tr w:rsidR="00FB0682" w:rsidRPr="001C529B" w14:paraId="088E66E9" w14:textId="77777777" w:rsidTr="00B23E8A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6FB83321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2.12. Rol: Muestra Grafica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FB0682" w:rsidRPr="001C529B" w14:paraId="4890D9F9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4E1ED"/>
            <w:vAlign w:val="center"/>
            <w:hideMark/>
          </w:tcPr>
          <w:p w14:paraId="5A0EBE1A" w14:textId="77777777" w:rsidR="00FB0682" w:rsidRPr="001C529B" w:rsidRDefault="00FB0682" w:rsidP="00FB0682">
            <w:pPr>
              <w:spacing w:line="240" w:lineRule="auto"/>
              <w:ind w:firstLineChars="500" w:firstLine="1100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2.12.1.  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9FD3E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FB94C92" w14:textId="77777777" w:rsidTr="00B23E8A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780700DE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2.13. Rol: Palabras claves descriptivas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7A84FC85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2BB43B2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2.12.1. Palabras clave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0E885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043B743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AD8821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2.12.2. Tipo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i/>
              <w:iCs/>
              <w:color w:val="808080" w:themeColor="background1" w:themeShade="80"/>
              <w:sz w:val="22"/>
              <w:szCs w:val="12"/>
            </w:rPr>
            <w:alias w:val="⇩"/>
            <w:tag w:val="Tipo de palabra clave"/>
            <w:id w:val="172165601"/>
            <w:placeholder>
              <w:docPart w:val="110F2387C96742E7965884139B7403BF"/>
            </w:placeholder>
            <w15:color w:val="000080"/>
            <w:comboBox>
              <w:listItem w:value="Elija un elemento."/>
              <w:listItem w:displayText="Lugar" w:value="Lugar"/>
              <w:listItem w:displayText="Tema" w:value="Tema"/>
              <w:listItem w:displayText="Disciplina" w:value="Disciplina"/>
              <w:listItem w:displayText="Estrato" w:value="Estrato"/>
              <w:listItem w:displayText="Temporal" w:value="Temporal"/>
              <w:listItem w:displayText="Centro de datos" w:value="Centro de datos"/>
              <w:listItem w:displayText="Tipo de objeto geográfico" w:value="Tipo de objeto geográfico"/>
              <w:listItem w:displayText="Instrumento" w:value="Instrumento"/>
              <w:listItem w:displayText="Plataforma" w:value="Plataforma"/>
              <w:listItem w:displayText="Proceso" w:value="Proceso"/>
              <w:listItem w:displayText="Proyecto" w:value="Proyecto"/>
              <w:listItem w:displayText="Servicio" w:value="Servicio"/>
              <w:listItem w:displayText="Producto" w:value="Producto"/>
              <w:listItem w:displayText="Subcategoría del Tema" w:value="Subcategoría del Tema"/>
              <w:listItem w:displayText="Taxón" w:value="Taxón"/>
            </w:comboBox>
          </w:sdtPr>
          <w:sdtEndPr/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F0364ED" w14:textId="33125034" w:rsidR="00FB0682" w:rsidRPr="001C529B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AA77BF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</w:t>
                </w:r>
              </w:p>
            </w:tc>
          </w:sdtContent>
        </w:sdt>
      </w:tr>
      <w:tr w:rsidR="00FB0682" w:rsidRPr="001C529B" w14:paraId="0CF0D08E" w14:textId="77777777" w:rsidTr="00B23E8A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40DA2CAD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2.14. Rol: Restricciones del recurso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FB0682" w:rsidRPr="001C529B" w14:paraId="7CFFE98E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D7D8213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2.14.1.  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Limitaciones de uso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3C601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1A6160C" w14:textId="77777777" w:rsidTr="001C529B">
        <w:trPr>
          <w:trHeight w:val="57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0AFDA9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2.14.2.  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Restricciones de acceso (Restricciones Legales)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1527A" w14:textId="33429591" w:rsidR="00FB0682" w:rsidRPr="00DA1D95" w:rsidRDefault="00E5306C" w:rsidP="00FB0682">
            <w:pPr>
              <w:spacing w:line="240" w:lineRule="auto"/>
              <w:rPr>
                <w:rFonts w:ascii="Arial" w:eastAsia="Times New Roman" w:hAnsi="Arial" w:cs="Arial"/>
                <w:i/>
                <w:iCs/>
                <w:color w:val="0070C0"/>
                <w:sz w:val="22"/>
                <w:lang w:val="es-CO" w:eastAsia="es-CO"/>
              </w:rPr>
            </w:pPr>
            <w:sdt>
              <w:sdtPr>
                <w:rPr>
                  <w:rFonts w:ascii="Arial" w:hAnsi="Arial" w:cs="Arial"/>
                  <w:i/>
                  <w:iCs/>
                  <w:color w:val="808080" w:themeColor="background1" w:themeShade="80"/>
                  <w:sz w:val="22"/>
                  <w:szCs w:val="12"/>
                </w:rPr>
                <w:alias w:val="⇩"/>
                <w:tag w:val="Rol"/>
                <w:id w:val="428624612"/>
                <w:placeholder>
                  <w:docPart w:val="0356D417EB5B4F89A187F0A9340DF5EF"/>
                </w:placeholder>
                <w15:color w:val="000080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EndPr/>
              <w:sdtContent>
                <w:r w:rsidR="00FB0682" w:rsidRPr="00DA1D95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sdtContent>
            </w:sdt>
          </w:p>
        </w:tc>
      </w:tr>
      <w:tr w:rsidR="00FB0682" w:rsidRPr="001C529B" w14:paraId="0AB4B4EA" w14:textId="77777777" w:rsidTr="001C529B">
        <w:trPr>
          <w:trHeight w:val="57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BA895D0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2.14.3.  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Restricciones de uso (Restricciones Legales) </w:t>
            </w:r>
            <w:r w:rsidRPr="001C529B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82308" w14:textId="1FF6F4A4" w:rsidR="00FB0682" w:rsidRPr="001C529B" w:rsidRDefault="00E5306C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70C0"/>
                <w:sz w:val="22"/>
                <w:lang w:val="es-CO" w:eastAsia="es-CO"/>
              </w:rPr>
            </w:pPr>
            <w:sdt>
              <w:sdtPr>
                <w:rPr>
                  <w:rFonts w:ascii="Arial" w:hAnsi="Arial" w:cs="Arial"/>
                  <w:i/>
                  <w:iCs/>
                  <w:color w:val="808080" w:themeColor="background1" w:themeShade="80"/>
                  <w:sz w:val="22"/>
                  <w:szCs w:val="12"/>
                </w:rPr>
                <w:alias w:val="⇩"/>
                <w:tag w:val="Rol"/>
                <w:id w:val="282935641"/>
                <w:placeholder>
                  <w:docPart w:val="A9D7B19759544C4E957BBF307F780A53"/>
                </w:placeholder>
                <w15:color w:val="000080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EndPr/>
              <w:sdtContent>
                <w:r w:rsidR="00FB0682" w:rsidRPr="00DA1D95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sdtContent>
            </w:sdt>
          </w:p>
        </w:tc>
      </w:tr>
      <w:tr w:rsidR="00FB0682" w:rsidRPr="001C529B" w14:paraId="02093E30" w14:textId="77777777" w:rsidTr="001C529B">
        <w:trPr>
          <w:trHeight w:val="57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18D21A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2.14.4.  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Restricciones de otro tipo (Restricciones Legales) </w:t>
            </w:r>
            <w:r w:rsidRPr="001C529B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15A7D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22FB15C" w14:textId="77777777" w:rsidTr="00B23E8A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37A36392" w14:textId="05AC33E5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2.15. Descripción del entorno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FB0682" w:rsidRPr="001C529B" w14:paraId="6EFEE698" w14:textId="77777777" w:rsidTr="001C529B">
        <w:trPr>
          <w:trHeight w:val="6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5166BD" w14:textId="77777777" w:rsidR="008369E5" w:rsidRDefault="008369E5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</w:p>
          <w:p w14:paraId="02FCA763" w14:textId="77777777" w:rsidR="008369E5" w:rsidRDefault="008369E5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</w:p>
          <w:p w14:paraId="00DFBE98" w14:textId="77777777" w:rsidR="008369E5" w:rsidRDefault="008369E5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</w:p>
          <w:p w14:paraId="5C83598D" w14:textId="77777777" w:rsidR="008369E5" w:rsidRDefault="008369E5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</w:p>
          <w:p w14:paraId="064CA2B2" w14:textId="77777777" w:rsidR="008369E5" w:rsidRDefault="008369E5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</w:p>
          <w:p w14:paraId="326B5F83" w14:textId="77777777" w:rsidR="008369E5" w:rsidRDefault="008369E5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</w:p>
          <w:p w14:paraId="4AB3CE51" w14:textId="450A2CF4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494590E" w14:textId="77777777" w:rsidTr="00B23E8A">
        <w:trPr>
          <w:trHeight w:val="315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43E14802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</w:pPr>
            <w:bookmarkStart w:id="2" w:name="RANGE!A91"/>
            <w:r w:rsidRPr="00B23E8A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ES_tradnl" w:eastAsia="es-CO"/>
              </w:rPr>
              <w:t>3. Información de calidad del recurso</w:t>
            </w:r>
            <w:bookmarkEnd w:id="2"/>
          </w:p>
        </w:tc>
      </w:tr>
      <w:tr w:rsidR="00FB0682" w:rsidRPr="001C529B" w14:paraId="5DF8326A" w14:textId="77777777" w:rsidTr="0079699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70C0"/>
            <w:vAlign w:val="center"/>
            <w:hideMark/>
          </w:tcPr>
          <w:p w14:paraId="3A29503E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lastRenderedPageBreak/>
              <w:t xml:space="preserve">3.         Información de Linaje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0B9A91BD" w14:textId="77777777" w:rsidTr="00342A3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15B2E8D3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3.1. Declaración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7AD29A07" w14:textId="77777777" w:rsidTr="001C529B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5C425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53D13150" w14:textId="77777777" w:rsidTr="0079699A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7C6BEF88" w14:textId="77777777" w:rsidR="00FB0682" w:rsidRPr="0079699A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3.2. Paso del proceso </w:t>
            </w:r>
            <w:r w:rsidRPr="0079699A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(C)</w:t>
            </w:r>
          </w:p>
        </w:tc>
      </w:tr>
      <w:tr w:rsidR="00FB0682" w:rsidRPr="001C529B" w14:paraId="7419C39D" w14:textId="77777777" w:rsidTr="002D78D6">
        <w:trPr>
          <w:trHeight w:val="615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900A8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  <w:p w14:paraId="713AB409" w14:textId="2164951B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BC470DC" w14:textId="77777777" w:rsidTr="0079699A">
        <w:trPr>
          <w:trHeight w:val="3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1B72521A" w14:textId="163E2CDC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3.3. Rol: Fuente </w:t>
            </w:r>
            <w:r w:rsidRPr="0079699A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(C)</w:t>
            </w:r>
          </w:p>
        </w:tc>
      </w:tr>
      <w:tr w:rsidR="00FB0682" w:rsidRPr="001C529B" w14:paraId="194B63D6" w14:textId="77777777" w:rsidTr="0079699A">
        <w:trPr>
          <w:trHeight w:val="33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0A2A715B" w14:textId="2A423EE8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</w:pPr>
            <w:r w:rsidRPr="0079699A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4.</w:t>
            </w:r>
            <w:r w:rsidR="0079699A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 xml:space="preserve"> </w:t>
            </w:r>
            <w:r w:rsidRPr="0079699A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 xml:space="preserve">Informes de Calidad </w:t>
            </w:r>
            <w:r w:rsidRPr="001C529B"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  <w:t>(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Op)</w:t>
            </w:r>
          </w:p>
        </w:tc>
      </w:tr>
      <w:tr w:rsidR="00FB0682" w:rsidRPr="001C529B" w14:paraId="03D28002" w14:textId="77777777" w:rsidTr="00736682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7C41CFEC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36682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4.1. Alcance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4412EDE4" w14:textId="77777777" w:rsidTr="001C529B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85762A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70C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70C0"/>
                <w:sz w:val="22"/>
                <w:lang w:val="es-CO" w:eastAsia="es-CO"/>
              </w:rPr>
              <w:t>Lista controlada</w:t>
            </w:r>
          </w:p>
        </w:tc>
      </w:tr>
      <w:tr w:rsidR="00FB0682" w:rsidRPr="001C529B" w14:paraId="36DB6172" w14:textId="77777777" w:rsidTr="00736682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14:paraId="253D2C5B" w14:textId="10097144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736682">
              <w:rPr>
                <w:rFonts w:ascii="Arial" w:eastAsia="Times New Roman" w:hAnsi="Arial" w:cs="Arial"/>
                <w:b w:val="0"/>
                <w:color w:val="FFFFFF" w:themeColor="background1"/>
                <w:sz w:val="22"/>
                <w:lang w:val="es-CO" w:eastAsia="es-CO"/>
              </w:rPr>
              <w:t xml:space="preserve">4.2. Informe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FB0682" w:rsidRPr="001C529B" w14:paraId="4DEACFAF" w14:textId="77777777" w:rsidTr="001C529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5DCE4"/>
            <w:vAlign w:val="center"/>
            <w:hideMark/>
          </w:tcPr>
          <w:p w14:paraId="193629B5" w14:textId="77777777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Medidas de calidad de datos</w:t>
            </w:r>
          </w:p>
        </w:tc>
      </w:tr>
      <w:tr w:rsidR="00FB0682" w:rsidRPr="001C529B" w14:paraId="609FFC37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42E38A0" w14:textId="25B18C56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del Elemento de calidad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F39F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474E66E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49BC65C" w14:textId="3A29F44F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</w:t>
            </w:r>
            <w:r w:rsidR="00D634CE"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2.</w:t>
            </w:r>
            <w:r w:rsidR="00D634CE"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Identificador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5A558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2BEFA27E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3B8CC0D" w14:textId="67B08087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</w:t>
            </w:r>
            <w:r w:rsidR="00D634CE"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3.</w:t>
            </w:r>
            <w:r w:rsidR="00D634CE"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Nombre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8CA2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52868C73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3398654" w14:textId="1259E873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4.2.4.</w:t>
            </w:r>
            <w:r w:rsidR="00D634CE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Alias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 xml:space="preserve"> 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3141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7F80DF77" w14:textId="77777777" w:rsidTr="001C529B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5DCE4"/>
            <w:vAlign w:val="center"/>
            <w:hideMark/>
          </w:tcPr>
          <w:p w14:paraId="0EC6E661" w14:textId="1E3732E9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4.2.5.</w:t>
            </w:r>
            <w:r w:rsidR="00D634CE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Rol: Medida básica </w:t>
            </w:r>
            <w:r w:rsidRPr="001C529B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</w:tr>
      <w:tr w:rsidR="00FB0682" w:rsidRPr="001C529B" w14:paraId="2C7AD136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E09DC55" w14:textId="2E52A279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4.2.5.1. 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66559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D434646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EB8E233" w14:textId="34E6C75C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4.2.5.2. 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Definición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AB9B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7E5EE4A4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8EBA606" w14:textId="30E152CB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4.2.5.3. 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Tipo de valor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D0FAB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5FD625C4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9765966" w14:textId="2001DB11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4.2.6. </w:t>
            </w: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Rol: Parámetro </w:t>
            </w:r>
            <w:r w:rsidRPr="001C529B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6C504E3B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4C9C6646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573C59E" w14:textId="78D91BCF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4.2.6.1. 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Nombre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10A1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BCAA2C2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70C706F" w14:textId="0AC05BF7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4.2.6.2. 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Definición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22679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B9F52F2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7D2CC28" w14:textId="4F4184E0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4.2.6.3. 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Tipo de valor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F1903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0576CB2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A3DD2FF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Evaluación de la calidad de datos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40D46C9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E64D999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4F1C235" w14:textId="651BF24B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4.2.7. 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Tipo método de evaluación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b w:val="0"/>
                <w:color w:val="0070C0"/>
                <w:sz w:val="22"/>
                <w:lang w:val="es-CO" w:eastAsia="es-CO"/>
              </w:rPr>
              <w:alias w:val="Metodo de Evaluación"/>
              <w:tag w:val="Metodo de Evaluación"/>
              <w:id w:val="1109700709"/>
              <w:placeholder>
                <w:docPart w:val="1618728D22F84BE7BF9C7787C0AA9EB3"/>
              </w:placeholder>
              <w:showingPlcHdr/>
              <w:dropDownList>
                <w:listItem w:value="Elija un elemento."/>
                <w:listItem w:displayText="Directo Interno" w:value="Directo Interno"/>
                <w:listItem w:displayText="Directo Externo" w:value="Directo Externo"/>
                <w:listItem w:displayText="Indirecto" w:value="Indirecto"/>
              </w:dropDownList>
            </w:sdtPr>
            <w:sdtEndPr/>
            <w:sdtContent>
              <w:p w14:paraId="69B4210D" w14:textId="2A8D4DA2" w:rsidR="00FB0682" w:rsidRPr="001C529B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DA1D95">
                  <w:rPr>
                    <w:rStyle w:val="Textodelmarcadordeposicin"/>
                    <w:i/>
                    <w:iCs/>
                    <w:sz w:val="24"/>
                    <w:szCs w:val="20"/>
                  </w:rPr>
                  <w:t>Elija un elemento.</w:t>
                </w:r>
              </w:p>
            </w:sdtContent>
          </w:sdt>
        </w:tc>
      </w:tr>
      <w:tr w:rsidR="00FB0682" w:rsidRPr="001C529B" w14:paraId="6F18B6CD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DFC8F4F" w14:textId="5D61361E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4.2.8.  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Fecha de evaluación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A38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29B383D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229D63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Resultados de la calidad de datos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3A0C3D5F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2901C19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17C91DA8" w14:textId="068C1819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4.2.9.</w:t>
            </w:r>
            <w:r w:rsidR="00D634CE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Cuantitativo </w:t>
            </w:r>
            <w:r w:rsidRPr="001C529B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198370EE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7A08379B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D92C96B" w14:textId="344C522A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4.2.9.</w:t>
            </w:r>
            <w:r w:rsidR="00D634CE"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1.</w:t>
            </w:r>
            <w:r w:rsidR="00D634CE"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Unidad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5DBA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33941E0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84A4061" w14:textId="00BFC5E5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4.2.9.2. 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Valor de la unidad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48182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4D5198B7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6A10C90" w14:textId="6EF8E474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4.2.10.</w:t>
            </w: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Conformidad </w:t>
            </w:r>
            <w:r w:rsidRPr="001C529B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>(C)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5B6BB026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26061C80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E5C886F" w14:textId="6D88FF21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4.2.10.1.  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Titulo especificación (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AF000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16A674A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3800E93" w14:textId="7C83F633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4.2.10.2.  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Fecha especificación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C007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090FE97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A09532E" w14:textId="6D0BE603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4.2.10.3.  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Tipo de fecha especificación (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Tipo de Fecha"/>
            <w:id w:val="-1461877597"/>
            <w:placeholder>
              <w:docPart w:val="8B3BC7C8DE8E40959155E14F8252DC4F"/>
            </w:placeholder>
            <w:showingPlcHdr/>
            <w15:color w:val="000080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2C8E8A0" w14:textId="0ECD1C50" w:rsidR="00FB0682" w:rsidRPr="001C529B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DA1D95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FB0682" w:rsidRPr="001C529B" w14:paraId="2A95EFF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583D719" w14:textId="7298DAB9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4.2.10.4.  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>Aprobó (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FB7AB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44436D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522BBB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Cs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ES_tradnl" w:eastAsia="es-CO"/>
              </w:rPr>
              <w:t>4.2.11. </w:t>
            </w: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ES_tradnl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ES_tradnl" w:eastAsia="es-CO"/>
              </w:rPr>
              <w:t xml:space="preserve">Descriptivo </w:t>
            </w:r>
            <w:r w:rsidRPr="001C529B">
              <w:rPr>
                <w:rFonts w:ascii="Arial" w:eastAsia="Times New Roman" w:hAnsi="Arial" w:cs="Arial"/>
                <w:bCs/>
                <w:color w:val="00B0F0"/>
                <w:sz w:val="22"/>
                <w:lang w:val="es-ES_tradnl" w:eastAsia="es-CO"/>
              </w:rPr>
              <w:t>(C)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3087C959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Cs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Cs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40DF89EC" w14:textId="77777777" w:rsidTr="001C529B">
        <w:trPr>
          <w:trHeight w:val="645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27F7E7D0" w14:textId="3E9513E9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lastRenderedPageBreak/>
              <w:t>4.2.11.1.</w:t>
            </w:r>
            <w:r w:rsidR="00D634CE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Declaración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4E203" w14:textId="2D554AC0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 xml:space="preserve">[Remítase a sesión de linaje al numeral 3.1 de este documento] </w:t>
            </w:r>
          </w:p>
        </w:tc>
      </w:tr>
      <w:tr w:rsidR="00FB0682" w:rsidRPr="001C529B" w14:paraId="5044FE6C" w14:textId="77777777" w:rsidTr="00736682">
        <w:trPr>
          <w:trHeight w:val="315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5ABAEDE3" w14:textId="554AF693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</w:pPr>
            <w:r w:rsidRPr="00736682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>5 Información de la Representación Espacial</w:t>
            </w:r>
          </w:p>
        </w:tc>
      </w:tr>
      <w:tr w:rsidR="00FB0682" w:rsidRPr="001C529B" w14:paraId="7F56C363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1E150BA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5.1   Nivel de topología. 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3BE29ABB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A2BB9D8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E929A6F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bookmarkStart w:id="3" w:name="RANGE!A131"/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5.2   Objetos geométricos.</w:t>
            </w:r>
            <w:r w:rsidRPr="001C529B">
              <w:rPr>
                <w:rFonts w:ascii="Arial" w:eastAsia="Times New Roman" w:hAnsi="Arial" w:cs="Arial"/>
                <w:b w:val="0"/>
                <w:color w:val="00B0F0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  <w:bookmarkEnd w:id="3"/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193B7CB4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734F5A92" w14:textId="77777777" w:rsidTr="001C529B">
        <w:trPr>
          <w:trHeight w:val="315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A854CA4" w14:textId="7829B1D9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5.2.1 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Tipo de Objeto Geométrico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b w:val="0"/>
                <w:color w:val="0070C0"/>
                <w:sz w:val="22"/>
                <w:lang w:val="es-CO" w:eastAsia="es-CO"/>
              </w:rPr>
              <w:alias w:val="Tipo de Objeto Geometrico"/>
              <w:tag w:val="Tipo de Objeto Geometrico"/>
              <w:id w:val="-839765780"/>
              <w:placeholder>
                <w:docPart w:val="2B0D910E8BCD4D7FA312A4B5EFE03B25"/>
              </w:placeholder>
              <w:showingPlcHdr/>
              <w:dropDownList>
                <w:listItem w:value="Elija un elemento."/>
                <w:listItem w:displayText="Complejo" w:value="Complejo"/>
                <w:listItem w:displayText="Compuesto" w:value="Compuesto"/>
                <w:listItem w:displayText="Curva" w:value="Curva"/>
                <w:listItem w:displayText="Punto" w:value="Punto"/>
                <w:listItem w:displayText="Solido" w:value="Solido"/>
                <w:listItem w:displayText="Superficie" w:value="Superficie"/>
              </w:dropDownList>
            </w:sdtPr>
            <w:sdtEndPr/>
            <w:sdtContent>
              <w:p w14:paraId="06D9F9C3" w14:textId="632F2268" w:rsidR="00FB0682" w:rsidRPr="001C529B" w:rsidRDefault="00FB0682" w:rsidP="00FB0682">
                <w:pPr>
                  <w:spacing w:line="240" w:lineRule="auto"/>
                  <w:jc w:val="both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DA1D95">
                  <w:rPr>
                    <w:rStyle w:val="Textodelmarcadordeposicin"/>
                    <w:i/>
                    <w:iCs/>
                    <w:color w:val="808080" w:themeColor="background1" w:themeShade="80"/>
                    <w:sz w:val="22"/>
                  </w:rPr>
                  <w:t>Elija un elemento.</w:t>
                </w:r>
              </w:p>
            </w:sdtContent>
          </w:sdt>
        </w:tc>
      </w:tr>
      <w:tr w:rsidR="00FB0682" w:rsidRPr="001C529B" w14:paraId="65AE884F" w14:textId="77777777" w:rsidTr="008369E5">
        <w:trPr>
          <w:trHeight w:val="315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46527DBD" w14:textId="4948D5B5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</w:pPr>
            <w:r w:rsidRPr="008369E5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 xml:space="preserve">6 Información Sistema de Referencia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</w:tr>
      <w:tr w:rsidR="00FB0682" w:rsidRPr="001C529B" w14:paraId="2B6B037D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3B037EE" w14:textId="3BAB6764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6.1 Identificador del Sistema de Referencia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4A5EA19E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3DFD6C5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371AB20" w14:textId="5A8B5956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6.1.1 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Código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EC6D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A26547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D3EE5F6" w14:textId="08B7B222" w:rsidR="00FB0682" w:rsidRPr="001C529B" w:rsidRDefault="00FB0682" w:rsidP="00D634CE">
            <w:pPr>
              <w:tabs>
                <w:tab w:val="left" w:pos="1035"/>
              </w:tabs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6.1.2 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Espacio de códigos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8D028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07792799" w14:textId="77777777" w:rsidTr="001C529B">
        <w:trPr>
          <w:trHeight w:val="315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B823895" w14:textId="387A290E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6.1.3 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Descripción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19B8B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2B2A1D9B" w14:textId="77777777" w:rsidTr="008369E5">
        <w:trPr>
          <w:trHeight w:val="33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4DF0D50C" w14:textId="0A3B4B16" w:rsidR="00FB0682" w:rsidRPr="001C529B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203764"/>
                <w:sz w:val="24"/>
                <w:szCs w:val="24"/>
                <w:u w:val="single"/>
                <w:lang w:val="es-CO" w:eastAsia="es-CO"/>
              </w:rPr>
            </w:pPr>
            <w:r w:rsidRPr="008369E5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 xml:space="preserve">7  Información del catálogo de representación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</w:tr>
      <w:tr w:rsidR="00FB0682" w:rsidRPr="001C529B" w14:paraId="30C9E43A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9BE7A89" w14:textId="3AADD4BB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7.1.1 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Titulo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 xml:space="preserve">(O) 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F8839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19C9044D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C453FBD" w14:textId="6E066100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7.1.2 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Fecha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B181E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707935A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FB6C9CD" w14:textId="63E76B89" w:rsidR="00FB0682" w:rsidRPr="001C529B" w:rsidRDefault="00D634CE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7.1.3 Tipo</w:t>
            </w:r>
            <w:r w:rsidR="00FB0682"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de Fecha </w:t>
            </w:r>
            <w:r w:rsidR="00FB0682"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Tipo de Fecha"/>
            <w:id w:val="985200236"/>
            <w:placeholder>
              <w:docPart w:val="9899A9E1EE29475ABAB268CECAE0675F"/>
            </w:placeholder>
            <w:showingPlcHdr/>
            <w15:color w:val="000080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268906B" w14:textId="2FEB5458" w:rsidR="00FB0682" w:rsidRPr="001C529B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DA1D95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FB0682" w:rsidRPr="001C529B" w14:paraId="0CCE8103" w14:textId="77777777" w:rsidTr="0095356C">
        <w:trPr>
          <w:trHeight w:val="222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50B5CBE" w14:textId="3C1FA99D" w:rsidR="00FB0682" w:rsidRPr="001C529B" w:rsidRDefault="00D634CE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bookmarkStart w:id="4" w:name="_Toc513142328"/>
            <w:bookmarkStart w:id="5" w:name="RANGE!A142"/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7.1.4 Edición</w:t>
            </w:r>
            <w:r w:rsidR="00FB0682"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</w:t>
            </w:r>
            <w:r w:rsidR="00FB0682"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  <w:bookmarkEnd w:id="4"/>
            <w:bookmarkEnd w:id="5"/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1DD95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25A87AF2" w14:textId="77777777" w:rsidTr="008369E5">
        <w:trPr>
          <w:trHeight w:val="33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2060"/>
            <w:vAlign w:val="center"/>
            <w:hideMark/>
          </w:tcPr>
          <w:p w14:paraId="6938086F" w14:textId="09AD6B73" w:rsidR="00FB0682" w:rsidRPr="008369E5" w:rsidRDefault="00FB0682" w:rsidP="00FB06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</w:pPr>
            <w:r w:rsidRPr="008369E5">
              <w:rPr>
                <w:rFonts w:ascii="Arial" w:eastAsia="Times New Roman" w:hAnsi="Arial" w:cs="Arial"/>
                <w:bCs/>
                <w:color w:val="FFFFFF" w:themeColor="background1"/>
                <w:sz w:val="24"/>
                <w:szCs w:val="24"/>
                <w:u w:val="single"/>
                <w:lang w:val="es-CO" w:eastAsia="es-CO"/>
              </w:rPr>
              <w:t xml:space="preserve">8 Mención del Catálogo de Objetos - Información de Contenido </w:t>
            </w:r>
            <w:r w:rsidR="001A76DC"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</w:t>
            </w:r>
            <w:r w:rsidR="001A76DC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)</w:t>
            </w:r>
          </w:p>
        </w:tc>
      </w:tr>
      <w:tr w:rsidR="00FB0682" w:rsidRPr="001C529B" w14:paraId="11F53E1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4B81499D" w14:textId="0AB995C8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8.1.1 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Titulo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 xml:space="preserve">(O) 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1F29D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551D1F4D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85ABB2A" w14:textId="112FF76A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8.1.2 Fecha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AFB73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920FDB5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5946B379" w14:textId="61C11030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8.1.3 Tipo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 de Fecha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Tipo de Fecha"/>
            <w:id w:val="2052497131"/>
            <w:placeholder>
              <w:docPart w:val="CD5DDD125B7E4AD8A595F0BBF3CCD52E"/>
            </w:placeholder>
            <w:showingPlcHdr/>
            <w15:color w:val="000080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8601562" w14:textId="5F869406" w:rsidR="00FB0682" w:rsidRPr="001C529B" w:rsidRDefault="00FB0682" w:rsidP="00FB0682">
                <w:pPr>
                  <w:spacing w:line="240" w:lineRule="auto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DA1D95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  <w:tr w:rsidR="00FB0682" w:rsidRPr="001C529B" w14:paraId="63274EC1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1B1EFEE" w14:textId="3F3C6375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2060"/>
                <w:sz w:val="22"/>
                <w:lang w:val="es-CO" w:eastAsia="es-CO"/>
              </w:rPr>
              <w:t>8.1.4 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Edición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E5BE0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73DCE124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14:paraId="76052CA9" w14:textId="29E5DB48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5  </w:t>
            </w:r>
            <w:r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I</w:t>
            </w: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nformación de Distribución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CB9CA"/>
            <w:vAlign w:val="center"/>
            <w:hideMark/>
          </w:tcPr>
          <w:p w14:paraId="3F8F3479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8D69E4F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7BB62473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8.1. Descripción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CE4"/>
            <w:vAlign w:val="center"/>
            <w:hideMark/>
          </w:tcPr>
          <w:p w14:paraId="15A15215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71F87626" w14:textId="77777777" w:rsidTr="001C529B">
        <w:trPr>
          <w:trHeight w:val="315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14:paraId="0C841CC3" w14:textId="3D1BE834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8.2. Formato de Distribución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CB9CA"/>
            <w:vAlign w:val="center"/>
            <w:hideMark/>
          </w:tcPr>
          <w:p w14:paraId="43501312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4928BBDE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63D97D20" w14:textId="7DF7981D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uto"/>
                <w:sz w:val="22"/>
                <w:lang w:val="es-CO" w:eastAsia="es-CO"/>
              </w:rPr>
              <w:t>8.2.1. </w:t>
            </w: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Titulo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20F11" w14:textId="77777777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38DAB9CE" w14:textId="77777777" w:rsidTr="001C529B">
        <w:trPr>
          <w:trHeight w:val="315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14:paraId="3ABC126F" w14:textId="1DE0BF3B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 xml:space="preserve">8.3. Opciones de Transferencia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CB9CA"/>
            <w:vAlign w:val="center"/>
            <w:hideMark/>
          </w:tcPr>
          <w:p w14:paraId="5C1BFD8C" w14:textId="77777777" w:rsidR="00FB0682" w:rsidRPr="001C529B" w:rsidRDefault="00FB0682" w:rsidP="00FB0682">
            <w:pPr>
              <w:spacing w:line="240" w:lineRule="auto"/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2F549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69AF7D8D" w14:textId="77777777" w:rsidTr="001C529B">
        <w:trPr>
          <w:trHeight w:val="300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3A16D46D" w14:textId="77777777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8.3.1 Enlace </w:t>
            </w:r>
            <w:r w:rsidRPr="001C529B">
              <w:rPr>
                <w:rFonts w:ascii="Arial" w:eastAsia="Times New Roman" w:hAnsi="Arial" w:cs="Arial"/>
                <w:b w:val="0"/>
                <w:color w:val="FF0000"/>
                <w:sz w:val="22"/>
                <w:lang w:val="es-CO" w:eastAsia="es-CO"/>
              </w:rPr>
              <w:t>(O)</w:t>
            </w:r>
          </w:p>
        </w:tc>
        <w:tc>
          <w:tcPr>
            <w:tcW w:w="2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0231B" w14:textId="77777777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A6A6A6"/>
                <w:sz w:val="22"/>
                <w:lang w:val="es-CO" w:eastAsia="es-CO"/>
              </w:rPr>
              <w:t> </w:t>
            </w:r>
          </w:p>
        </w:tc>
      </w:tr>
      <w:tr w:rsidR="00FB0682" w:rsidRPr="001C529B" w14:paraId="2518F6B2" w14:textId="77777777" w:rsidTr="001C529B">
        <w:trPr>
          <w:trHeight w:val="315"/>
        </w:trPr>
        <w:tc>
          <w:tcPr>
            <w:tcW w:w="2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5DCE4"/>
            <w:vAlign w:val="center"/>
            <w:hideMark/>
          </w:tcPr>
          <w:p w14:paraId="0C7073A6" w14:textId="77777777" w:rsidR="00FB0682" w:rsidRPr="001C529B" w:rsidRDefault="00FB0682" w:rsidP="00FB0682">
            <w:pPr>
              <w:spacing w:line="240" w:lineRule="auto"/>
              <w:jc w:val="both"/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</w:pPr>
            <w:r w:rsidRPr="001C529B">
              <w:rPr>
                <w:rFonts w:ascii="Arial" w:eastAsia="Times New Roman" w:hAnsi="Arial" w:cs="Arial"/>
                <w:b w:val="0"/>
                <w:color w:val="000000"/>
                <w:sz w:val="22"/>
                <w:lang w:val="es-CO" w:eastAsia="es-CO"/>
              </w:rPr>
              <w:t xml:space="preserve">8.3.2 Función </w:t>
            </w:r>
            <w:r w:rsidRPr="001C529B">
              <w:rPr>
                <w:rFonts w:ascii="Arial" w:eastAsia="Times New Roman" w:hAnsi="Arial" w:cs="Arial"/>
                <w:b w:val="0"/>
                <w:color w:val="FFC000"/>
                <w:sz w:val="22"/>
                <w:lang w:val="es-CO" w:eastAsia="es-CO"/>
              </w:rPr>
              <w:t>(Op)</w:t>
            </w:r>
          </w:p>
        </w:tc>
        <w:sdt>
          <w:sdtPr>
            <w:rPr>
              <w:rFonts w:ascii="Arial" w:hAnsi="Arial" w:cs="Arial"/>
              <w:b w:val="0"/>
              <w:bCs/>
              <w:sz w:val="22"/>
              <w:szCs w:val="18"/>
            </w:rPr>
            <w:alias w:val="⇩"/>
            <w:tag w:val="Codigo Función en Linea"/>
            <w:id w:val="-2115439311"/>
            <w:placeholder>
              <w:docPart w:val="5D2B2950B0814885A4013F72D0DAD724"/>
            </w:placeholder>
            <w:showingPlcHdr/>
            <w15:color w:val="000080"/>
            <w:comboBox>
              <w:listItem w:value="Elija un elemento."/>
              <w:listItem w:displayText="Descarga" w:value="Descarga"/>
              <w:listItem w:displayText="Información" w:value="Información"/>
              <w:listItem w:displayText="Navegación" w:value="Navegación"/>
              <w:listItem w:displayText="Acceso fuera de línea" w:value="Acceso fuera de línea"/>
              <w:listItem w:displayText="Pedido" w:value="Pedido"/>
              <w:listItem w:displayText="Búsqueda" w:value="Búsqueda"/>
              <w:listItem w:displayText="Metadatos completos" w:value="Metadatos completos"/>
              <w:listItem w:displayText="Gráfico" w:value="Gráfico"/>
              <w:listItem w:displayText="Cargar" w:value="Cargar"/>
              <w:listItem w:displayText="Servicio de correo electrónico" w:value="Servicio de correo electrónico"/>
              <w:listItem w:displayText="Acceso al fichero" w:value="Acceso al fichero"/>
            </w:comboBox>
          </w:sdtPr>
          <w:sdtEndPr>
            <w:rPr>
              <w:rFonts w:ascii="Calibri" w:hAnsi="Calibri" w:cs="Calibri"/>
              <w:b/>
              <w:bCs w:val="0"/>
              <w:color w:val="A6A6A6"/>
              <w:sz w:val="28"/>
              <w:szCs w:val="16"/>
            </w:rPr>
          </w:sdtEndPr>
          <w:sdtContent>
            <w:tc>
              <w:tcPr>
                <w:tcW w:w="2777" w:type="pct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1117095" w14:textId="0DE27055" w:rsidR="00FB0682" w:rsidRPr="001C529B" w:rsidRDefault="00FB0682" w:rsidP="00FB0682">
                <w:pPr>
                  <w:spacing w:line="240" w:lineRule="auto"/>
                  <w:jc w:val="both"/>
                  <w:rPr>
                    <w:rFonts w:ascii="Arial" w:eastAsia="Times New Roman" w:hAnsi="Arial" w:cs="Arial"/>
                    <w:b w:val="0"/>
                    <w:color w:val="0070C0"/>
                    <w:sz w:val="22"/>
                    <w:lang w:val="es-CO" w:eastAsia="es-CO"/>
                  </w:rPr>
                </w:pPr>
                <w:r w:rsidRPr="00DA1D95">
                  <w:rPr>
                    <w:rFonts w:ascii="Arial" w:hAnsi="Arial" w:cs="Arial"/>
                    <w:i/>
                    <w:iCs/>
                    <w:color w:val="808080" w:themeColor="background1" w:themeShade="80"/>
                    <w:sz w:val="22"/>
                    <w:szCs w:val="12"/>
                  </w:rPr>
                  <w:t>Elija un elemento.</w:t>
                </w:r>
              </w:p>
            </w:tc>
          </w:sdtContent>
        </w:sdt>
      </w:tr>
    </w:tbl>
    <w:p w14:paraId="634C7748" w14:textId="057E71D8" w:rsidR="00541902" w:rsidRDefault="00541902" w:rsidP="00312C2B">
      <w:pPr>
        <w:pStyle w:val="Contenido"/>
        <w:jc w:val="both"/>
        <w:rPr>
          <w:rFonts w:cs="Arial"/>
          <w:sz w:val="72"/>
          <w:szCs w:val="72"/>
        </w:rPr>
      </w:pPr>
    </w:p>
    <w:p w14:paraId="5EE21534" w14:textId="77777777" w:rsidR="00541902" w:rsidRDefault="00541902">
      <w:pPr>
        <w:spacing w:after="160" w:line="259" w:lineRule="auto"/>
        <w:rPr>
          <w:rFonts w:ascii="Arial" w:hAnsi="Arial" w:cs="Arial"/>
          <w:b w:val="0"/>
          <w:color w:val="3B3838" w:themeColor="background2" w:themeShade="40"/>
          <w:sz w:val="72"/>
          <w:szCs w:val="72"/>
        </w:rPr>
      </w:pPr>
      <w:r>
        <w:rPr>
          <w:rFonts w:cs="Arial"/>
          <w:sz w:val="72"/>
          <w:szCs w:val="72"/>
        </w:rPr>
        <w:br w:type="page"/>
      </w:r>
    </w:p>
    <w:p w14:paraId="247DB466" w14:textId="79FA5934" w:rsidR="00D712EF" w:rsidRPr="00E832BD" w:rsidRDefault="00541902" w:rsidP="00312C2B">
      <w:pPr>
        <w:pStyle w:val="Contenido"/>
        <w:jc w:val="both"/>
        <w:rPr>
          <w:rFonts w:cs="Arial"/>
          <w:sz w:val="72"/>
          <w:szCs w:val="72"/>
        </w:rPr>
      </w:pPr>
      <w:r>
        <w:rPr>
          <w:b/>
          <w:noProof/>
          <w:lang w:val="es-CO" w:eastAsia="es-CO"/>
        </w:rPr>
        <w:lastRenderedPageBreak/>
        <w:drawing>
          <wp:anchor distT="0" distB="0" distL="114300" distR="114300" simplePos="0" relativeHeight="251673600" behindDoc="1" locked="0" layoutInCell="1" allowOverlap="1" wp14:anchorId="143D19CD" wp14:editId="102C054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62900" cy="10302875"/>
            <wp:effectExtent l="0" t="0" r="0" b="317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ndo atras_Mesa de trabajo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30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2EF" w:rsidRPr="00E832BD" w:rsidSect="00F664B5">
      <w:headerReference w:type="default" r:id="rId17"/>
      <w:footerReference w:type="default" r:id="rId18"/>
      <w:pgSz w:w="12240" w:h="15840"/>
      <w:pgMar w:top="1417" w:right="1701" w:bottom="1417" w:left="1843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D09D5" w14:textId="77777777" w:rsidR="00E5306C" w:rsidRDefault="00E5306C" w:rsidP="00E832BD">
      <w:pPr>
        <w:spacing w:line="240" w:lineRule="auto"/>
      </w:pPr>
      <w:r>
        <w:separator/>
      </w:r>
    </w:p>
  </w:endnote>
  <w:endnote w:type="continuationSeparator" w:id="0">
    <w:p w14:paraId="4F51C141" w14:textId="77777777" w:rsidR="00E5306C" w:rsidRDefault="00E5306C" w:rsidP="00E83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ourier New"/>
    <w:charset w:val="00"/>
    <w:family w:val="auto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09D75" w14:textId="77777777" w:rsidR="00E832BD" w:rsidRPr="00F45F57" w:rsidRDefault="00005F42" w:rsidP="00005F42">
    <w:pPr>
      <w:tabs>
        <w:tab w:val="center" w:pos="4550"/>
        <w:tab w:val="left" w:pos="5818"/>
        <w:tab w:val="left" w:pos="8505"/>
      </w:tabs>
      <w:ind w:right="-518"/>
      <w:jc w:val="right"/>
      <w:rPr>
        <w:rFonts w:ascii="Arial" w:hAnsi="Arial" w:cs="Arial"/>
        <w:color w:val="8496B0" w:themeColor="text2" w:themeTint="99"/>
        <w:sz w:val="20"/>
        <w:szCs w:val="20"/>
      </w:rPr>
    </w:pPr>
    <w:r w:rsidRPr="00F45F57">
      <w:rPr>
        <w:rFonts w:ascii="Arial" w:hAnsi="Arial" w:cs="Arial"/>
        <w:noProof/>
        <w:color w:val="8496B0" w:themeColor="text2" w:themeTint="99"/>
        <w:sz w:val="20"/>
        <w:szCs w:val="20"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509D79" wp14:editId="59509D7A">
              <wp:simplePos x="0" y="0"/>
              <wp:positionH relativeFrom="margin">
                <wp:align>left</wp:align>
              </wp:positionH>
              <wp:positionV relativeFrom="paragraph">
                <wp:posOffset>108832</wp:posOffset>
              </wp:positionV>
              <wp:extent cx="5475881" cy="9033"/>
              <wp:effectExtent l="0" t="0" r="29845" b="29210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75881" cy="9033"/>
                      </a:xfrm>
                      <a:prstGeom prst="line">
                        <a:avLst/>
                      </a:prstGeom>
                      <a:ln w="12700">
                        <a:solidFill>
                          <a:srgbClr val="0D5899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153B8A" id="Conector recto 1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55pt" to="431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" strokecolor="#0d5899" strokeweight="1pt">
              <v:stroke joinstyle="miter"/>
              <w10:wrap anchorx="margin"/>
            </v:line>
          </w:pict>
        </mc:Fallback>
      </mc:AlternateConten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begin"/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instrText>PAGE   \* MERGEFORMAT</w:instrTex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separate"/>
    </w:r>
    <w:r w:rsidR="009B6AFF">
      <w:rPr>
        <w:rFonts w:ascii="Arial" w:hAnsi="Arial" w:cs="Arial"/>
        <w:noProof/>
        <w:color w:val="8496B0" w:themeColor="text2" w:themeTint="99"/>
        <w:sz w:val="20"/>
        <w:szCs w:val="20"/>
      </w:rPr>
      <w:t>7</w: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end"/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t xml:space="preserve"> | </w: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begin"/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instrText>NUMPAGES  \* Arabic  \* MERGEFORMAT</w:instrTex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separate"/>
    </w:r>
    <w:r w:rsidR="009B6AFF">
      <w:rPr>
        <w:rFonts w:ascii="Arial" w:hAnsi="Arial" w:cs="Arial"/>
        <w:noProof/>
        <w:color w:val="8496B0" w:themeColor="text2" w:themeTint="99"/>
        <w:sz w:val="20"/>
        <w:szCs w:val="20"/>
      </w:rPr>
      <w:t>9</w:t>
    </w:r>
    <w:r w:rsidR="00E832BD" w:rsidRPr="00F45F57">
      <w:rPr>
        <w:rFonts w:ascii="Arial" w:hAnsi="Arial" w:cs="Arial"/>
        <w:color w:val="8496B0" w:themeColor="text2" w:themeTint="99"/>
        <w:sz w:val="20"/>
        <w:szCs w:val="20"/>
      </w:rPr>
      <w:fldChar w:fldCharType="end"/>
    </w:r>
  </w:p>
  <w:p w14:paraId="59509D76" w14:textId="77777777" w:rsidR="00E832BD" w:rsidRDefault="00E832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E6A40" w14:textId="77777777" w:rsidR="00E5306C" w:rsidRDefault="00E5306C" w:rsidP="00E832BD">
      <w:pPr>
        <w:spacing w:line="240" w:lineRule="auto"/>
      </w:pPr>
      <w:r>
        <w:separator/>
      </w:r>
    </w:p>
  </w:footnote>
  <w:footnote w:type="continuationSeparator" w:id="0">
    <w:p w14:paraId="4B5ED3AD" w14:textId="77777777" w:rsidR="00E5306C" w:rsidRDefault="00E5306C" w:rsidP="00E832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09D73" w14:textId="748B3D9D" w:rsidR="00E832BD" w:rsidRPr="00D13FE1" w:rsidRDefault="00541902" w:rsidP="00FA7828">
    <w:pPr>
      <w:pBdr>
        <w:left w:val="single" w:sz="12" w:space="11" w:color="5B9BD5" w:themeColor="accent1"/>
      </w:pBdr>
      <w:tabs>
        <w:tab w:val="left" w:pos="3620"/>
        <w:tab w:val="left" w:pos="3964"/>
      </w:tabs>
      <w:spacing w:line="240" w:lineRule="auto"/>
      <w:ind w:left="5387"/>
      <w:rPr>
        <w:rFonts w:ascii="Arial" w:eastAsiaTheme="majorEastAsia" w:hAnsi="Arial" w:cs="Arial"/>
        <w:color w:val="2E74B5" w:themeColor="accent1" w:themeShade="BF"/>
        <w:sz w:val="22"/>
      </w:rPr>
    </w:pP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61B49BA4" wp14:editId="5887B2DE">
          <wp:simplePos x="0" y="0"/>
          <wp:positionH relativeFrom="margin">
            <wp:posOffset>-1185672</wp:posOffset>
          </wp:positionH>
          <wp:positionV relativeFrom="paragraph">
            <wp:posOffset>-438785</wp:posOffset>
          </wp:positionV>
          <wp:extent cx="7772400" cy="10057822"/>
          <wp:effectExtent l="0" t="0" r="0" b="63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ocumento nb 14092022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Arial" w:hAnsi="Arial" w:cs="Arial"/>
          <w:color w:val="0D5899"/>
          <w:sz w:val="20"/>
          <w:szCs w:val="20"/>
        </w:rPr>
        <w:alias w:val="Título"/>
        <w:tag w:val=""/>
        <w:id w:val="-932208079"/>
        <w:placeholder>
          <w:docPart w:val="05C592928E054F74BBB87439C1D7C0D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9B6AFF" w:rsidRPr="009B6AFF">
          <w:rPr>
            <w:rFonts w:ascii="Arial" w:hAnsi="Arial" w:cs="Arial"/>
            <w:color w:val="0D5899"/>
            <w:sz w:val="20"/>
            <w:szCs w:val="20"/>
          </w:rPr>
          <w:t>Plantilla de Perfil de Metadatos Tipo Vector</w:t>
        </w:r>
      </w:sdtContent>
    </w:sdt>
  </w:p>
  <w:p w14:paraId="59509D74" w14:textId="77777777" w:rsidR="00E832BD" w:rsidRDefault="00E832B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92E3A"/>
    <w:multiLevelType w:val="hybridMultilevel"/>
    <w:tmpl w:val="B510AD08"/>
    <w:lvl w:ilvl="0" w:tplc="14B27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9AB"/>
    <w:rsid w:val="00000970"/>
    <w:rsid w:val="00005F42"/>
    <w:rsid w:val="00012E58"/>
    <w:rsid w:val="00031250"/>
    <w:rsid w:val="00047846"/>
    <w:rsid w:val="00051AC8"/>
    <w:rsid w:val="00056955"/>
    <w:rsid w:val="00061B2C"/>
    <w:rsid w:val="00070CB2"/>
    <w:rsid w:val="000A23E2"/>
    <w:rsid w:val="000A7D1F"/>
    <w:rsid w:val="000B6B9C"/>
    <w:rsid w:val="000D4D2C"/>
    <w:rsid w:val="000E699C"/>
    <w:rsid w:val="000F6AA7"/>
    <w:rsid w:val="0011003F"/>
    <w:rsid w:val="0013036F"/>
    <w:rsid w:val="001303E5"/>
    <w:rsid w:val="00130817"/>
    <w:rsid w:val="0014091E"/>
    <w:rsid w:val="00144DB0"/>
    <w:rsid w:val="001538B8"/>
    <w:rsid w:val="00161A8C"/>
    <w:rsid w:val="0016349C"/>
    <w:rsid w:val="001A76DC"/>
    <w:rsid w:val="001C529B"/>
    <w:rsid w:val="001C6603"/>
    <w:rsid w:val="001E089A"/>
    <w:rsid w:val="001E3C22"/>
    <w:rsid w:val="002327B1"/>
    <w:rsid w:val="00243C9C"/>
    <w:rsid w:val="00264C7A"/>
    <w:rsid w:val="0027669D"/>
    <w:rsid w:val="002A0347"/>
    <w:rsid w:val="002A0EA7"/>
    <w:rsid w:val="002B16BB"/>
    <w:rsid w:val="002C5F96"/>
    <w:rsid w:val="002D32CC"/>
    <w:rsid w:val="002D78D6"/>
    <w:rsid w:val="00300E02"/>
    <w:rsid w:val="00312C2B"/>
    <w:rsid w:val="00313DF3"/>
    <w:rsid w:val="00341235"/>
    <w:rsid w:val="003420A0"/>
    <w:rsid w:val="00342A3E"/>
    <w:rsid w:val="00357D9E"/>
    <w:rsid w:val="003747E9"/>
    <w:rsid w:val="003827D3"/>
    <w:rsid w:val="003972A8"/>
    <w:rsid w:val="003A00CF"/>
    <w:rsid w:val="003C2B5F"/>
    <w:rsid w:val="003C4229"/>
    <w:rsid w:val="003E2521"/>
    <w:rsid w:val="00404F10"/>
    <w:rsid w:val="00437B30"/>
    <w:rsid w:val="00457BDD"/>
    <w:rsid w:val="00476BC0"/>
    <w:rsid w:val="00484206"/>
    <w:rsid w:val="004846E7"/>
    <w:rsid w:val="004866C6"/>
    <w:rsid w:val="004A5426"/>
    <w:rsid w:val="004A5FC8"/>
    <w:rsid w:val="004A6D75"/>
    <w:rsid w:val="004B0DA7"/>
    <w:rsid w:val="004B2217"/>
    <w:rsid w:val="004C4630"/>
    <w:rsid w:val="004D2B17"/>
    <w:rsid w:val="00500805"/>
    <w:rsid w:val="00504A1E"/>
    <w:rsid w:val="00535F80"/>
    <w:rsid w:val="00541902"/>
    <w:rsid w:val="0054503C"/>
    <w:rsid w:val="00585EAE"/>
    <w:rsid w:val="005B6BD8"/>
    <w:rsid w:val="005C6AD4"/>
    <w:rsid w:val="005D1812"/>
    <w:rsid w:val="00623CE7"/>
    <w:rsid w:val="00644317"/>
    <w:rsid w:val="00665187"/>
    <w:rsid w:val="00676C67"/>
    <w:rsid w:val="00686BBC"/>
    <w:rsid w:val="006960F7"/>
    <w:rsid w:val="006A775B"/>
    <w:rsid w:val="006C08CA"/>
    <w:rsid w:val="006D6416"/>
    <w:rsid w:val="006F5784"/>
    <w:rsid w:val="00710B2A"/>
    <w:rsid w:val="0072396B"/>
    <w:rsid w:val="00736682"/>
    <w:rsid w:val="0078535E"/>
    <w:rsid w:val="0079699A"/>
    <w:rsid w:val="007E54B3"/>
    <w:rsid w:val="008369E5"/>
    <w:rsid w:val="00844F6D"/>
    <w:rsid w:val="008734E4"/>
    <w:rsid w:val="008801B0"/>
    <w:rsid w:val="00891391"/>
    <w:rsid w:val="008A1D1E"/>
    <w:rsid w:val="008B1594"/>
    <w:rsid w:val="008E54C9"/>
    <w:rsid w:val="00914E8F"/>
    <w:rsid w:val="00926DFB"/>
    <w:rsid w:val="00934533"/>
    <w:rsid w:val="0095356C"/>
    <w:rsid w:val="00956313"/>
    <w:rsid w:val="00985DFA"/>
    <w:rsid w:val="009A43A1"/>
    <w:rsid w:val="009A632A"/>
    <w:rsid w:val="009B6AFF"/>
    <w:rsid w:val="009D1E7F"/>
    <w:rsid w:val="009D7B51"/>
    <w:rsid w:val="009F6BCF"/>
    <w:rsid w:val="00A23A90"/>
    <w:rsid w:val="00A42083"/>
    <w:rsid w:val="00A44A43"/>
    <w:rsid w:val="00A642EC"/>
    <w:rsid w:val="00AA77BF"/>
    <w:rsid w:val="00AD4F61"/>
    <w:rsid w:val="00B12080"/>
    <w:rsid w:val="00B13EE9"/>
    <w:rsid w:val="00B23848"/>
    <w:rsid w:val="00B23E8A"/>
    <w:rsid w:val="00B24CA5"/>
    <w:rsid w:val="00B26BFD"/>
    <w:rsid w:val="00B37485"/>
    <w:rsid w:val="00BF3457"/>
    <w:rsid w:val="00C06E2B"/>
    <w:rsid w:val="00C07675"/>
    <w:rsid w:val="00C13C70"/>
    <w:rsid w:val="00C23B6C"/>
    <w:rsid w:val="00C2514B"/>
    <w:rsid w:val="00C32DC3"/>
    <w:rsid w:val="00C34C53"/>
    <w:rsid w:val="00C4013B"/>
    <w:rsid w:val="00C4388D"/>
    <w:rsid w:val="00C43892"/>
    <w:rsid w:val="00C511F4"/>
    <w:rsid w:val="00C769C4"/>
    <w:rsid w:val="00CC7D06"/>
    <w:rsid w:val="00CE0D4C"/>
    <w:rsid w:val="00CE2656"/>
    <w:rsid w:val="00CE5789"/>
    <w:rsid w:val="00D13FE1"/>
    <w:rsid w:val="00D6199A"/>
    <w:rsid w:val="00D634CE"/>
    <w:rsid w:val="00D679AC"/>
    <w:rsid w:val="00D712EF"/>
    <w:rsid w:val="00D73572"/>
    <w:rsid w:val="00D7575F"/>
    <w:rsid w:val="00D7581A"/>
    <w:rsid w:val="00D81669"/>
    <w:rsid w:val="00DA1D95"/>
    <w:rsid w:val="00DD2FED"/>
    <w:rsid w:val="00DF6A79"/>
    <w:rsid w:val="00E01D05"/>
    <w:rsid w:val="00E135CB"/>
    <w:rsid w:val="00E3139C"/>
    <w:rsid w:val="00E5306C"/>
    <w:rsid w:val="00E55847"/>
    <w:rsid w:val="00E63CAE"/>
    <w:rsid w:val="00E832BD"/>
    <w:rsid w:val="00E91D58"/>
    <w:rsid w:val="00EB0049"/>
    <w:rsid w:val="00EB39AB"/>
    <w:rsid w:val="00EC116E"/>
    <w:rsid w:val="00ED0E6D"/>
    <w:rsid w:val="00EF20F5"/>
    <w:rsid w:val="00F16A1D"/>
    <w:rsid w:val="00F45F57"/>
    <w:rsid w:val="00F5781D"/>
    <w:rsid w:val="00F62203"/>
    <w:rsid w:val="00F6587F"/>
    <w:rsid w:val="00F664B5"/>
    <w:rsid w:val="00F95D17"/>
    <w:rsid w:val="00FA7828"/>
    <w:rsid w:val="00FB0682"/>
    <w:rsid w:val="00FC3AF1"/>
    <w:rsid w:val="00FD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509D4F"/>
  <w15:chartTrackingRefBased/>
  <w15:docId w15:val="{0E099B82-FBC0-406F-8D82-CEF3D2EC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2BD"/>
    <w:pPr>
      <w:spacing w:after="0" w:line="276" w:lineRule="auto"/>
    </w:pPr>
    <w:rPr>
      <w:rFonts w:eastAsiaTheme="minorEastAsia"/>
      <w:b/>
      <w:color w:val="44546A" w:themeColor="text2"/>
      <w:sz w:val="28"/>
      <w:lang w:val="es-ES"/>
    </w:rPr>
  </w:style>
  <w:style w:type="paragraph" w:styleId="Ttulo1">
    <w:name w:val="heading 1"/>
    <w:basedOn w:val="Normal"/>
    <w:link w:val="Ttulo1Car"/>
    <w:uiPriority w:val="4"/>
    <w:qFormat/>
    <w:rsid w:val="00F45F57"/>
    <w:pPr>
      <w:keepNext/>
      <w:spacing w:before="240" w:after="60"/>
      <w:outlineLvl w:val="0"/>
    </w:pPr>
    <w:rPr>
      <w:rFonts w:ascii="Arial" w:eastAsiaTheme="majorEastAsia" w:hAnsi="Arial" w:cstheme="majorBidi"/>
      <w:color w:val="0D5899"/>
      <w:kern w:val="28"/>
      <w:sz w:val="52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FA7828"/>
    <w:pPr>
      <w:keepNext/>
      <w:spacing w:before="360" w:after="360" w:line="240" w:lineRule="auto"/>
      <w:outlineLvl w:val="1"/>
    </w:pPr>
    <w:rPr>
      <w:rFonts w:ascii="Comfortaa" w:eastAsiaTheme="majorEastAsia" w:hAnsi="Comfortaa" w:cstheme="majorBidi"/>
      <w:b w:val="0"/>
      <w:color w:val="0070C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3C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32BD"/>
  </w:style>
  <w:style w:type="paragraph" w:styleId="Piedepgina">
    <w:name w:val="footer"/>
    <w:basedOn w:val="Normal"/>
    <w:link w:val="Piedepgina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2BD"/>
  </w:style>
  <w:style w:type="character" w:customStyle="1" w:styleId="Ttulo1Car">
    <w:name w:val="Título 1 Car"/>
    <w:basedOn w:val="Fuentedeprrafopredeter"/>
    <w:link w:val="Ttulo1"/>
    <w:uiPriority w:val="4"/>
    <w:rsid w:val="00F45F57"/>
    <w:rPr>
      <w:rFonts w:ascii="Arial" w:eastAsiaTheme="majorEastAsia" w:hAnsi="Arial" w:cstheme="majorBidi"/>
      <w:b/>
      <w:color w:val="0D5899"/>
      <w:kern w:val="28"/>
      <w:sz w:val="5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4"/>
    <w:rsid w:val="00FA7828"/>
    <w:rPr>
      <w:rFonts w:ascii="Comfortaa" w:eastAsiaTheme="majorEastAsia" w:hAnsi="Comfortaa" w:cstheme="majorBidi"/>
      <w:color w:val="0070C0"/>
      <w:sz w:val="36"/>
      <w:szCs w:val="26"/>
      <w:lang w:val="es-ES"/>
    </w:rPr>
  </w:style>
  <w:style w:type="paragraph" w:customStyle="1" w:styleId="Contenido">
    <w:name w:val="Contenido"/>
    <w:basedOn w:val="Normal"/>
    <w:link w:val="Carcterdecontenido"/>
    <w:qFormat/>
    <w:rsid w:val="00F5781D"/>
    <w:rPr>
      <w:rFonts w:ascii="Arial" w:hAnsi="Arial"/>
      <w:b w:val="0"/>
      <w:color w:val="3B3838" w:themeColor="background2" w:themeShade="40"/>
      <w:sz w:val="24"/>
    </w:rPr>
  </w:style>
  <w:style w:type="paragraph" w:customStyle="1" w:styleId="Textodestacado">
    <w:name w:val="Texto destacado"/>
    <w:basedOn w:val="Normal"/>
    <w:link w:val="Carcterdetextodestacado"/>
    <w:qFormat/>
    <w:rsid w:val="00E832BD"/>
  </w:style>
  <w:style w:type="character" w:customStyle="1" w:styleId="Carcterdecontenido">
    <w:name w:val="Carácter de contenido"/>
    <w:basedOn w:val="Fuentedeprrafopredeter"/>
    <w:link w:val="Contenido"/>
    <w:rsid w:val="00F5781D"/>
    <w:rPr>
      <w:rFonts w:ascii="Arial" w:eastAsiaTheme="minorEastAsia" w:hAnsi="Arial"/>
      <w:color w:val="3B3838" w:themeColor="background2" w:themeShade="40"/>
      <w:sz w:val="24"/>
      <w:lang w:val="es-ES"/>
    </w:rPr>
  </w:style>
  <w:style w:type="character" w:customStyle="1" w:styleId="Carcterdetextodestacado">
    <w:name w:val="Carácter de texto destacado"/>
    <w:basedOn w:val="Fuentedeprrafopredeter"/>
    <w:link w:val="Textodestacado"/>
    <w:rsid w:val="00E832BD"/>
    <w:rPr>
      <w:rFonts w:eastAsiaTheme="minorEastAsia"/>
      <w:b/>
      <w:color w:val="44546A" w:themeColor="text2"/>
      <w:sz w:val="28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F45F57"/>
    <w:pPr>
      <w:keepLines/>
      <w:spacing w:after="0" w:line="259" w:lineRule="auto"/>
      <w:outlineLvl w:val="9"/>
    </w:pPr>
    <w:rPr>
      <w:b w:val="0"/>
      <w:color w:val="2E74B5" w:themeColor="accent1" w:themeShade="BF"/>
      <w:kern w:val="0"/>
      <w:sz w:val="32"/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5F57"/>
    <w:pPr>
      <w:spacing w:line="240" w:lineRule="auto"/>
    </w:pPr>
    <w:rPr>
      <w:rFonts w:ascii="Times New Roman" w:eastAsia="Times New Roman" w:hAnsi="Times New Roman" w:cs="Times New Roman"/>
      <w:b w:val="0"/>
      <w:color w:val="auto"/>
      <w:sz w:val="20"/>
      <w:szCs w:val="20"/>
      <w:lang w:val="es-CO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5F5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45F57"/>
    <w:rPr>
      <w:vertAlign w:val="superscript"/>
    </w:rPr>
  </w:style>
  <w:style w:type="paragraph" w:customStyle="1" w:styleId="pies">
    <w:name w:val="pies"/>
    <w:basedOn w:val="Textonotapie"/>
    <w:link w:val="piesCar"/>
    <w:qFormat/>
    <w:rsid w:val="008B1594"/>
    <w:pPr>
      <w:jc w:val="both"/>
    </w:pPr>
    <w:rPr>
      <w:rFonts w:ascii="Arial" w:hAnsi="Arial"/>
      <w:color w:val="7B7B7B" w:themeColor="accent3" w:themeShade="BF"/>
      <w:sz w:val="16"/>
    </w:rPr>
  </w:style>
  <w:style w:type="character" w:customStyle="1" w:styleId="piesCar">
    <w:name w:val="pies Car"/>
    <w:basedOn w:val="TextonotapieCar"/>
    <w:link w:val="pies"/>
    <w:rsid w:val="008B1594"/>
    <w:rPr>
      <w:rFonts w:ascii="Arial" w:eastAsia="Times New Roman" w:hAnsi="Arial" w:cs="Times New Roman"/>
      <w:color w:val="7B7B7B" w:themeColor="accent3" w:themeShade="BF"/>
      <w:sz w:val="16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3420A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1C529B"/>
    <w:rPr>
      <w:color w:val="0563C1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B6B9C"/>
    <w:rPr>
      <w:color w:val="808080"/>
    </w:rPr>
  </w:style>
  <w:style w:type="paragraph" w:styleId="Revisin">
    <w:name w:val="Revision"/>
    <w:hidden/>
    <w:uiPriority w:val="99"/>
    <w:semiHidden/>
    <w:rsid w:val="00E63CAE"/>
    <w:pPr>
      <w:spacing w:after="0" w:line="240" w:lineRule="auto"/>
    </w:pPr>
    <w:rPr>
      <w:rFonts w:eastAsiaTheme="minorEastAsia"/>
      <w:b/>
      <w:color w:val="44546A" w:themeColor="text2"/>
      <w:sz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3CAE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E63CAE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63CAE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E63CAE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2"/>
    </w:rPr>
  </w:style>
  <w:style w:type="table" w:customStyle="1" w:styleId="TableNormal">
    <w:name w:val="Table Normal"/>
    <w:uiPriority w:val="2"/>
    <w:semiHidden/>
    <w:unhideWhenUsed/>
    <w:qFormat/>
    <w:rsid w:val="00E63C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63C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AE"/>
    <w:rPr>
      <w:rFonts w:eastAsiaTheme="minorEastAsia"/>
      <w:b/>
      <w:color w:val="44546A" w:themeColor="text2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AE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AE"/>
    <w:rPr>
      <w:rFonts w:eastAsiaTheme="minorEastAsia"/>
      <w:b/>
      <w:bCs/>
      <w:color w:val="44546A" w:themeColor="text2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6BC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C0"/>
    <w:rPr>
      <w:rFonts w:ascii="Segoe UI" w:eastAsiaTheme="minorEastAsia" w:hAnsi="Segoe UI" w:cs="Segoe UI"/>
      <w:b/>
      <w:color w:val="44546A" w:themeColor="text2"/>
      <w:sz w:val="18"/>
      <w:szCs w:val="18"/>
      <w:lang w:val="es-ES"/>
    </w:rPr>
  </w:style>
  <w:style w:type="paragraph" w:customStyle="1" w:styleId="xtableparagraph">
    <w:name w:val="x_tableparagraph"/>
    <w:basedOn w:val="Normal"/>
    <w:rsid w:val="00476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s-CO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\Desktop\2021\recoger\Plantilla%20ic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5C592928E054F74BBB87439C1D7C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EBE92-A431-471A-86B8-A08A200AA3AD}"/>
      </w:docPartPr>
      <w:docPartBody>
        <w:p w:rsidR="00A56DBC" w:rsidRDefault="00A3184C">
          <w:pPr>
            <w:pStyle w:val="05C592928E054F74BBB87439C1D7C0DC"/>
          </w:pPr>
          <w:r w:rsidRPr="00DF027C">
            <w:rPr>
              <w:noProof/>
              <w:lang w:bidi="es-ES"/>
            </w:rPr>
            <w:t>Texto del subtítulo aquí</w:t>
          </w:r>
        </w:p>
      </w:docPartBody>
    </w:docPart>
    <w:docPart>
      <w:docPartPr>
        <w:name w:val="A141B17DF2194498A1B791916E1EA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EBB41-37F7-4871-9E9C-93F52C092FB5}"/>
      </w:docPartPr>
      <w:docPartBody>
        <w:p w:rsidR="00B414B5" w:rsidRDefault="004D009F" w:rsidP="004D009F">
          <w:pPr>
            <w:pStyle w:val="A141B17DF2194498A1B791916E1EA6E2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77C0C9D8DEC04520A8B139486C7D0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2146C-2A80-47FF-9CC1-B51150F0DEC3}"/>
      </w:docPartPr>
      <w:docPartBody>
        <w:p w:rsidR="00B414B5" w:rsidRDefault="004D009F" w:rsidP="004D009F">
          <w:pPr>
            <w:pStyle w:val="77C0C9D8DEC04520A8B139486C7D0E9B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DE8FAA0CB4C846F79CE4E1C0E16E2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98537-8C1D-4814-BEAB-572D74B48E60}"/>
      </w:docPartPr>
      <w:docPartBody>
        <w:p w:rsidR="00B414B5" w:rsidRDefault="004D009F" w:rsidP="004D009F">
          <w:pPr>
            <w:pStyle w:val="DE8FAA0CB4C846F79CE4E1C0E16E2B09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  <w:docPart>
      <w:docPartPr>
        <w:name w:val="3B7F4D8F25FD4C76963AC7BA65D84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89D28-203C-463D-B24C-0E32C3738A63}"/>
      </w:docPartPr>
      <w:docPartBody>
        <w:p w:rsidR="00B414B5" w:rsidRDefault="004D009F" w:rsidP="004D009F">
          <w:pPr>
            <w:pStyle w:val="3B7F4D8F25FD4C76963AC7BA65D84277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  <w:docPart>
      <w:docPartPr>
        <w:name w:val="3AF72DDF37AC4126AE912BE92966C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62B0-42AD-4AEF-93E9-8564D3BBA067}"/>
      </w:docPartPr>
      <w:docPartBody>
        <w:p w:rsidR="00B414B5" w:rsidRDefault="004D009F" w:rsidP="004D009F">
          <w:pPr>
            <w:pStyle w:val="3AF72DDF37AC4126AE912BE92966CD55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  <w:docPart>
      <w:docPartPr>
        <w:name w:val="D98AB5985E204EA38C0EFCB963CBC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0AF7C-1245-4FFD-8D97-E9A16681D22F}"/>
      </w:docPartPr>
      <w:docPartBody>
        <w:p w:rsidR="00B414B5" w:rsidRDefault="004D009F" w:rsidP="004D009F">
          <w:pPr>
            <w:pStyle w:val="D98AB5985E204EA38C0EFCB963CBC015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  <w:docPart>
      <w:docPartPr>
        <w:name w:val="1C9CF631422B4708B6BB1CC7467F8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82B5E-DC7A-427F-BE92-BD195EA56D00}"/>
      </w:docPartPr>
      <w:docPartBody>
        <w:p w:rsidR="00B414B5" w:rsidRDefault="004D009F" w:rsidP="004D009F">
          <w:pPr>
            <w:pStyle w:val="1C9CF631422B4708B6BB1CC7467F8AB2"/>
          </w:pPr>
          <w:r w:rsidRPr="00031250">
            <w:rPr>
              <w:rFonts w:ascii="Arial" w:hAnsi="Arial" w:cs="Arial"/>
              <w:i/>
              <w:iCs/>
              <w:color w:val="808080" w:themeColor="background1" w:themeShade="80"/>
              <w:szCs w:val="12"/>
            </w:rPr>
            <w:t>Elija un elemento.</w:t>
          </w:r>
        </w:p>
      </w:docPartBody>
    </w:docPart>
    <w:docPart>
      <w:docPartPr>
        <w:name w:val="8F44A55A6CA6454CBC5990E08020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69FE5-C14A-4D01-A665-697796352095}"/>
      </w:docPartPr>
      <w:docPartBody>
        <w:p w:rsidR="00B414B5" w:rsidRDefault="004D009F" w:rsidP="004D009F">
          <w:pPr>
            <w:pStyle w:val="8F44A55A6CA6454CBC5990E08020A38E"/>
          </w:pPr>
          <w:r w:rsidRPr="001C6603">
            <w:rPr>
              <w:rFonts w:ascii="Arial" w:hAnsi="Arial" w:cs="Arial"/>
              <w:bCs/>
              <w:i/>
              <w:iCs/>
              <w:color w:val="808080" w:themeColor="background1" w:themeShade="80"/>
            </w:rPr>
            <w:t>Elija un elemento.</w:t>
          </w:r>
        </w:p>
      </w:docPartBody>
    </w:docPart>
    <w:docPart>
      <w:docPartPr>
        <w:name w:val="9E30BE0B50124B56A26FBCFC9AB13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01BD3-EC6B-4342-896A-FA0A5724F8DE}"/>
      </w:docPartPr>
      <w:docPartBody>
        <w:p w:rsidR="00B414B5" w:rsidRDefault="004D009F" w:rsidP="004D009F">
          <w:pPr>
            <w:pStyle w:val="9E30BE0B50124B56A26FBCFC9AB13285"/>
          </w:pPr>
          <w:r w:rsidRPr="000A23E2">
            <w:rPr>
              <w:rFonts w:ascii="Arial" w:hAnsi="Arial" w:cs="Arial"/>
              <w:i/>
              <w:iCs/>
              <w:color w:val="808080" w:themeColor="background1" w:themeShade="80"/>
              <w:szCs w:val="18"/>
            </w:rPr>
            <w:t>Elija un elemento.</w:t>
          </w:r>
        </w:p>
      </w:docPartBody>
    </w:docPart>
    <w:docPart>
      <w:docPartPr>
        <w:name w:val="7D43EF7912E2494ABE6C4B3B5016A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AE91E-BBB7-429F-B2BA-874F0B737917}"/>
      </w:docPartPr>
      <w:docPartBody>
        <w:p w:rsidR="00B414B5" w:rsidRDefault="004D009F" w:rsidP="004D009F">
          <w:pPr>
            <w:pStyle w:val="7D43EF7912E2494ABE6C4B3B5016A3C7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4E935E3BE444061B4E74E1ECC199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94664-7E4F-4F2F-95C4-FC98D9BDC2C2}"/>
      </w:docPartPr>
      <w:docPartBody>
        <w:p w:rsidR="00B414B5" w:rsidRDefault="004D009F" w:rsidP="004D009F">
          <w:pPr>
            <w:pStyle w:val="B4E935E3BE444061B4E74E1ECC199DC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110F2387C96742E7965884139B740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41A6D-A330-49C5-B9D3-9D8C01912384}"/>
      </w:docPartPr>
      <w:docPartBody>
        <w:p w:rsidR="00B414B5" w:rsidRDefault="004D009F" w:rsidP="004D009F">
          <w:pPr>
            <w:pStyle w:val="110F2387C96742E7965884139B7403BF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0356D417EB5B4F89A187F0A9340DF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F83E2-7D09-4C45-B067-F89DAA576E73}"/>
      </w:docPartPr>
      <w:docPartBody>
        <w:p w:rsidR="00B414B5" w:rsidRDefault="004D009F" w:rsidP="004D009F">
          <w:pPr>
            <w:pStyle w:val="0356D417EB5B4F89A187F0A9340DF5EF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A9D7B19759544C4E957BBF307F780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A0A7E-8971-45AF-858C-B789FC085A52}"/>
      </w:docPartPr>
      <w:docPartBody>
        <w:p w:rsidR="00B414B5" w:rsidRDefault="004D009F" w:rsidP="004D009F">
          <w:pPr>
            <w:pStyle w:val="A9D7B19759544C4E957BBF307F780A53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1618728D22F84BE7BF9C7787C0AA9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DB900-F435-4160-BEDE-B8FF8D3B74EF}"/>
      </w:docPartPr>
      <w:docPartBody>
        <w:p w:rsidR="00B414B5" w:rsidRDefault="004D009F" w:rsidP="004D009F">
          <w:pPr>
            <w:pStyle w:val="1618728D22F84BE7BF9C7787C0AA9EB3"/>
          </w:pPr>
          <w:r w:rsidRPr="00DA1D95">
            <w:rPr>
              <w:rStyle w:val="Textodelmarcadordeposicin"/>
              <w:i/>
              <w:iCs/>
              <w:sz w:val="24"/>
              <w:szCs w:val="20"/>
            </w:rPr>
            <w:t>Elija un elemento.</w:t>
          </w:r>
        </w:p>
      </w:docPartBody>
    </w:docPart>
    <w:docPart>
      <w:docPartPr>
        <w:name w:val="8B3BC7C8DE8E40959155E14F8252D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7E6B3-CF8B-4426-B7FB-F3554DB501BC}"/>
      </w:docPartPr>
      <w:docPartBody>
        <w:p w:rsidR="00B414B5" w:rsidRDefault="004D009F" w:rsidP="004D009F">
          <w:pPr>
            <w:pStyle w:val="8B3BC7C8DE8E40959155E14F8252DC4F"/>
          </w:pPr>
          <w:r w:rsidRPr="00DA1D95">
            <w:rPr>
              <w:rFonts w:ascii="Arial" w:hAnsi="Arial" w:cs="Arial"/>
              <w:i/>
              <w:iCs/>
              <w:color w:val="808080" w:themeColor="background1" w:themeShade="80"/>
              <w:szCs w:val="12"/>
            </w:rPr>
            <w:t>Elija un elemento.</w:t>
          </w:r>
        </w:p>
      </w:docPartBody>
    </w:docPart>
    <w:docPart>
      <w:docPartPr>
        <w:name w:val="2B0D910E8BCD4D7FA312A4B5EFE03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8CBCA-DB2C-45A2-9509-3B72A85CE241}"/>
      </w:docPartPr>
      <w:docPartBody>
        <w:p w:rsidR="00B414B5" w:rsidRDefault="004D009F" w:rsidP="004D009F">
          <w:pPr>
            <w:pStyle w:val="2B0D910E8BCD4D7FA312A4B5EFE03B25"/>
          </w:pPr>
          <w:r w:rsidRPr="00DA1D95">
            <w:rPr>
              <w:rStyle w:val="Textodelmarcadordeposicin"/>
              <w:i/>
              <w:iCs/>
              <w:color w:val="808080" w:themeColor="background1" w:themeShade="80"/>
            </w:rPr>
            <w:t>Elija un elemento.</w:t>
          </w:r>
        </w:p>
      </w:docPartBody>
    </w:docPart>
    <w:docPart>
      <w:docPartPr>
        <w:name w:val="9899A9E1EE29475ABAB268CECAE06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06F34-DCA0-4C2A-BE3C-B41651997AB7}"/>
      </w:docPartPr>
      <w:docPartBody>
        <w:p w:rsidR="00B414B5" w:rsidRDefault="004D009F" w:rsidP="004D009F">
          <w:pPr>
            <w:pStyle w:val="9899A9E1EE29475ABAB268CECAE0675F"/>
          </w:pPr>
          <w:r w:rsidRPr="00DA1D95">
            <w:rPr>
              <w:rFonts w:ascii="Arial" w:hAnsi="Arial" w:cs="Arial"/>
              <w:i/>
              <w:iCs/>
              <w:color w:val="808080" w:themeColor="background1" w:themeShade="80"/>
              <w:szCs w:val="12"/>
            </w:rPr>
            <w:t>Elija un elemento.</w:t>
          </w:r>
        </w:p>
      </w:docPartBody>
    </w:docPart>
    <w:docPart>
      <w:docPartPr>
        <w:name w:val="CD5DDD125B7E4AD8A595F0BBF3CCD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1E6D9-431F-4202-A762-30B5ACD1D76A}"/>
      </w:docPartPr>
      <w:docPartBody>
        <w:p w:rsidR="00B414B5" w:rsidRDefault="004D009F" w:rsidP="004D009F">
          <w:pPr>
            <w:pStyle w:val="CD5DDD125B7E4AD8A595F0BBF3CCD52E"/>
          </w:pPr>
          <w:r w:rsidRPr="00DA1D95">
            <w:rPr>
              <w:rFonts w:ascii="Arial" w:hAnsi="Arial" w:cs="Arial"/>
              <w:i/>
              <w:iCs/>
              <w:color w:val="808080" w:themeColor="background1" w:themeShade="80"/>
              <w:szCs w:val="12"/>
            </w:rPr>
            <w:t>Elija un elemento.</w:t>
          </w:r>
        </w:p>
      </w:docPartBody>
    </w:docPart>
    <w:docPart>
      <w:docPartPr>
        <w:name w:val="5D2B2950B0814885A4013F72D0DAD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36225-A33C-4041-A0AF-77D1E949AD66}"/>
      </w:docPartPr>
      <w:docPartBody>
        <w:p w:rsidR="00B414B5" w:rsidRDefault="004D009F" w:rsidP="004D009F">
          <w:pPr>
            <w:pStyle w:val="5D2B2950B0814885A4013F72D0DAD724"/>
          </w:pPr>
          <w:r w:rsidRPr="00DA1D95">
            <w:rPr>
              <w:rFonts w:ascii="Arial" w:hAnsi="Arial" w:cs="Arial"/>
              <w:i/>
              <w:iCs/>
              <w:color w:val="808080" w:themeColor="background1" w:themeShade="80"/>
              <w:szCs w:val="12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ourier New"/>
    <w:charset w:val="00"/>
    <w:family w:val="auto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84C"/>
    <w:rsid w:val="001066C8"/>
    <w:rsid w:val="00144CE7"/>
    <w:rsid w:val="001D4820"/>
    <w:rsid w:val="002726E2"/>
    <w:rsid w:val="002C0336"/>
    <w:rsid w:val="003124D8"/>
    <w:rsid w:val="00375E6B"/>
    <w:rsid w:val="003C6260"/>
    <w:rsid w:val="004D009F"/>
    <w:rsid w:val="005901C3"/>
    <w:rsid w:val="006732D9"/>
    <w:rsid w:val="006D6C5A"/>
    <w:rsid w:val="00736E23"/>
    <w:rsid w:val="00746177"/>
    <w:rsid w:val="00786E0B"/>
    <w:rsid w:val="0088692D"/>
    <w:rsid w:val="00927C93"/>
    <w:rsid w:val="009D788C"/>
    <w:rsid w:val="00A3184C"/>
    <w:rsid w:val="00A56DBC"/>
    <w:rsid w:val="00A82DAA"/>
    <w:rsid w:val="00B414B5"/>
    <w:rsid w:val="00B7398E"/>
    <w:rsid w:val="00DC7875"/>
    <w:rsid w:val="00DD3043"/>
    <w:rsid w:val="00E22393"/>
    <w:rsid w:val="00E8361C"/>
    <w:rsid w:val="00F3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5C592928E054F74BBB87439C1D7C0DC">
    <w:name w:val="05C592928E054F74BBB87439C1D7C0DC"/>
  </w:style>
  <w:style w:type="character" w:styleId="Textodelmarcadordeposicin">
    <w:name w:val="Placeholder Text"/>
    <w:basedOn w:val="Fuentedeprrafopredeter"/>
    <w:uiPriority w:val="99"/>
    <w:semiHidden/>
    <w:rsid w:val="004D009F"/>
    <w:rPr>
      <w:color w:val="808080"/>
    </w:rPr>
  </w:style>
  <w:style w:type="paragraph" w:customStyle="1" w:styleId="A141B17DF2194498A1B791916E1EA6E2">
    <w:name w:val="A141B17DF2194498A1B791916E1EA6E2"/>
    <w:rsid w:val="004D009F"/>
  </w:style>
  <w:style w:type="paragraph" w:customStyle="1" w:styleId="77C0C9D8DEC04520A8B139486C7D0E9B">
    <w:name w:val="77C0C9D8DEC04520A8B139486C7D0E9B"/>
    <w:rsid w:val="004D009F"/>
  </w:style>
  <w:style w:type="paragraph" w:customStyle="1" w:styleId="DE8FAA0CB4C846F79CE4E1C0E16E2B09">
    <w:name w:val="DE8FAA0CB4C846F79CE4E1C0E16E2B09"/>
    <w:rsid w:val="004D009F"/>
  </w:style>
  <w:style w:type="paragraph" w:customStyle="1" w:styleId="3B7F4D8F25FD4C76963AC7BA65D84277">
    <w:name w:val="3B7F4D8F25FD4C76963AC7BA65D84277"/>
    <w:rsid w:val="004D009F"/>
  </w:style>
  <w:style w:type="paragraph" w:customStyle="1" w:styleId="3AF72DDF37AC4126AE912BE92966CD55">
    <w:name w:val="3AF72DDF37AC4126AE912BE92966CD55"/>
    <w:rsid w:val="004D009F"/>
  </w:style>
  <w:style w:type="paragraph" w:customStyle="1" w:styleId="D98AB5985E204EA38C0EFCB963CBC015">
    <w:name w:val="D98AB5985E204EA38C0EFCB963CBC015"/>
    <w:rsid w:val="004D009F"/>
  </w:style>
  <w:style w:type="paragraph" w:customStyle="1" w:styleId="1C9CF631422B4708B6BB1CC7467F8AB2">
    <w:name w:val="1C9CF631422B4708B6BB1CC7467F8AB2"/>
    <w:rsid w:val="004D009F"/>
  </w:style>
  <w:style w:type="paragraph" w:customStyle="1" w:styleId="8F44A55A6CA6454CBC5990E08020A38E">
    <w:name w:val="8F44A55A6CA6454CBC5990E08020A38E"/>
    <w:rsid w:val="004D009F"/>
  </w:style>
  <w:style w:type="paragraph" w:customStyle="1" w:styleId="9E30BE0B50124B56A26FBCFC9AB13285">
    <w:name w:val="9E30BE0B50124B56A26FBCFC9AB13285"/>
    <w:rsid w:val="004D009F"/>
  </w:style>
  <w:style w:type="paragraph" w:customStyle="1" w:styleId="7D43EF7912E2494ABE6C4B3B5016A3C7">
    <w:name w:val="7D43EF7912E2494ABE6C4B3B5016A3C7"/>
    <w:rsid w:val="004D009F"/>
  </w:style>
  <w:style w:type="paragraph" w:customStyle="1" w:styleId="B4E935E3BE444061B4E74E1ECC199DCA">
    <w:name w:val="B4E935E3BE444061B4E74E1ECC199DCA"/>
    <w:rsid w:val="004D009F"/>
  </w:style>
  <w:style w:type="paragraph" w:customStyle="1" w:styleId="110F2387C96742E7965884139B7403BF">
    <w:name w:val="110F2387C96742E7965884139B7403BF"/>
    <w:rsid w:val="004D009F"/>
  </w:style>
  <w:style w:type="paragraph" w:customStyle="1" w:styleId="0356D417EB5B4F89A187F0A9340DF5EF">
    <w:name w:val="0356D417EB5B4F89A187F0A9340DF5EF"/>
    <w:rsid w:val="004D009F"/>
  </w:style>
  <w:style w:type="paragraph" w:customStyle="1" w:styleId="A9D7B19759544C4E957BBF307F780A53">
    <w:name w:val="A9D7B19759544C4E957BBF307F780A53"/>
    <w:rsid w:val="004D009F"/>
  </w:style>
  <w:style w:type="paragraph" w:customStyle="1" w:styleId="1618728D22F84BE7BF9C7787C0AA9EB3">
    <w:name w:val="1618728D22F84BE7BF9C7787C0AA9EB3"/>
    <w:rsid w:val="004D009F"/>
  </w:style>
  <w:style w:type="paragraph" w:customStyle="1" w:styleId="8B3BC7C8DE8E40959155E14F8252DC4F">
    <w:name w:val="8B3BC7C8DE8E40959155E14F8252DC4F"/>
    <w:rsid w:val="004D009F"/>
  </w:style>
  <w:style w:type="paragraph" w:customStyle="1" w:styleId="2B0D910E8BCD4D7FA312A4B5EFE03B25">
    <w:name w:val="2B0D910E8BCD4D7FA312A4B5EFE03B25"/>
    <w:rsid w:val="004D009F"/>
  </w:style>
  <w:style w:type="paragraph" w:customStyle="1" w:styleId="9899A9E1EE29475ABAB268CECAE0675F">
    <w:name w:val="9899A9E1EE29475ABAB268CECAE0675F"/>
    <w:rsid w:val="004D009F"/>
  </w:style>
  <w:style w:type="paragraph" w:customStyle="1" w:styleId="CD5DDD125B7E4AD8A595F0BBF3CCD52E">
    <w:name w:val="CD5DDD125B7E4AD8A595F0BBF3CCD52E"/>
    <w:rsid w:val="004D009F"/>
  </w:style>
  <w:style w:type="paragraph" w:customStyle="1" w:styleId="5D2B2950B0814885A4013F72D0DAD724">
    <w:name w:val="5D2B2950B0814885A4013F72D0DAD724"/>
    <w:rsid w:val="004D009F"/>
  </w:style>
  <w:style w:type="paragraph" w:customStyle="1" w:styleId="E7DDEFE2D7BE4791BE73654F57418D26">
    <w:name w:val="E7DDEFE2D7BE4791BE73654F57418D26"/>
    <w:rsid w:val="002726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BAF63-75A3-4965-B424-41F458A7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icde.dotx</Template>
  <TotalTime>6</TotalTime>
  <Pages>10</Pages>
  <Words>1082</Words>
  <Characters>5953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Levantamiento de Información para la creación de Plantillas de Metadatos</vt:lpstr>
    </vt:vector>
  </TitlesOfParts>
  <Company/>
  <LinksUpToDate>false</LinksUpToDate>
  <CharactersWithSpaces>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Perfil de Metadatos Tipo Vector</dc:title>
  <dc:subject/>
  <dc:creator>Fabian</dc:creator>
  <cp:keywords/>
  <dc:description/>
  <cp:lastModifiedBy>Roberto Carlos Pantoja Benitez</cp:lastModifiedBy>
  <cp:revision>11</cp:revision>
  <cp:lastPrinted>2022-08-30T02:12:00Z</cp:lastPrinted>
  <dcterms:created xsi:type="dcterms:W3CDTF">2022-09-08T15:54:00Z</dcterms:created>
  <dcterms:modified xsi:type="dcterms:W3CDTF">2022-09-21T15:50:00Z</dcterms:modified>
</cp:coreProperties>
</file>